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CBFF23" w14:textId="3EB7B251" w:rsidR="00234D92" w:rsidRPr="00B5471A" w:rsidRDefault="00234D92" w:rsidP="00B65CC1">
      <w:pPr>
        <w:ind w:left="-90"/>
        <w:rPr>
          <w:rFonts w:ascii="Georgia" w:hAnsi="Georgia"/>
          <w:b/>
        </w:rPr>
      </w:pPr>
    </w:p>
    <w:p w14:paraId="0C07E48B" w14:textId="2840B281" w:rsidR="00033196" w:rsidRPr="00B5471A" w:rsidRDefault="005D38D6" w:rsidP="0071556A">
      <w:pPr>
        <w:rPr>
          <w:rFonts w:ascii="Georgia" w:hAnsi="Georgia"/>
          <w:sz w:val="56"/>
          <w:szCs w:val="20"/>
        </w:rPr>
      </w:pPr>
      <w:r w:rsidRPr="00B5471A">
        <w:rPr>
          <w:rFonts w:ascii="Georgia" w:hAnsi="Georgia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05D965" wp14:editId="4D276A90">
                <wp:simplePos x="0" y="0"/>
                <wp:positionH relativeFrom="column">
                  <wp:posOffset>-127635</wp:posOffset>
                </wp:positionH>
                <wp:positionV relativeFrom="paragraph">
                  <wp:posOffset>-300990</wp:posOffset>
                </wp:positionV>
                <wp:extent cx="4277360" cy="7304405"/>
                <wp:effectExtent l="0" t="0" r="0" b="0"/>
                <wp:wrapSquare wrapText="bothSides"/>
                <wp:docPr id="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7360" cy="7304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4C9A6" w14:textId="23244F54" w:rsidR="00DB73F6" w:rsidRDefault="00650529" w:rsidP="003D4C79">
                            <w:pPr>
                              <w:jc w:val="center"/>
                              <w:rPr>
                                <w:rFonts w:ascii="Arial Narrow" w:hAnsi="Arial Narrow" w:cs="Poor Richard"/>
                                <w:sz w:val="40"/>
                                <w:szCs w:val="40"/>
                              </w:rPr>
                            </w:pPr>
                            <w:r w:rsidRPr="006F3217">
                              <w:rPr>
                                <w:rFonts w:ascii="Arial Narrow" w:hAnsi="Arial Narrow" w:cs="Poor Richard"/>
                                <w:sz w:val="40"/>
                                <w:szCs w:val="40"/>
                              </w:rPr>
                              <w:t>Upcoming Events</w:t>
                            </w:r>
                          </w:p>
                          <w:p w14:paraId="3AAED2C3" w14:textId="49D60E36" w:rsidR="00F5230C" w:rsidRPr="00E87B64" w:rsidRDefault="00E87B64" w:rsidP="00E87B64">
                            <w:pPr>
                              <w:jc w:val="center"/>
                              <w:rPr>
                                <w:rFonts w:ascii="Arial Narrow" w:hAnsi="Arial Narrow" w:cs="Poor Richard"/>
                                <w:sz w:val="36"/>
                                <w:szCs w:val="40"/>
                              </w:rPr>
                            </w:pPr>
                            <w:r w:rsidRPr="00E87B64">
                              <w:rPr>
                                <w:rFonts w:ascii="Arial Narrow" w:hAnsi="Arial Narrow" w:cs="Poor Richard"/>
                                <w:sz w:val="36"/>
                                <w:szCs w:val="40"/>
                              </w:rPr>
                              <w:t>(Please make sure you look at the list on our website before adding any of the dates to your program.)</w:t>
                            </w:r>
                          </w:p>
                          <w:p w14:paraId="4A28B70B" w14:textId="77777777" w:rsidR="00E87B64" w:rsidRDefault="00E87B64" w:rsidP="004F1D10">
                            <w:pPr>
                              <w:rPr>
                                <w:rFonts w:ascii="Arial Narrow" w:hAnsi="Arial Narrow" w:cs="Poor Richard"/>
                                <w:sz w:val="40"/>
                                <w:szCs w:val="40"/>
                              </w:rPr>
                            </w:pPr>
                          </w:p>
                          <w:p w14:paraId="279CB503" w14:textId="32805447" w:rsidR="00E62623" w:rsidRDefault="00E62623" w:rsidP="004F1D10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Nov 21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  <w:t>7:30PM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  <w:t>Viola/Violin Studio Recital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  <w:t>SFA</w:t>
                            </w:r>
                          </w:p>
                          <w:p w14:paraId="07C6A74D" w14:textId="7E5BECE9" w:rsidR="004F1D10" w:rsidRDefault="004F1D10" w:rsidP="004F1D10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Nov 28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7:30PM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Wind Ensemble/Symphonic Band Concert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RPH </w:t>
                            </w:r>
                          </w:p>
                          <w:p w14:paraId="6A524908" w14:textId="2B3FB79E" w:rsidR="004F1D10" w:rsidRDefault="004F1D10" w:rsidP="004F1D10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Nov 29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7:30PM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Guitar Ensemble Concert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SFA</w:t>
                            </w:r>
                          </w:p>
                          <w:p w14:paraId="512512A2" w14:textId="4673FAF8" w:rsidR="004F1D10" w:rsidRDefault="004F1D10" w:rsidP="004F1D10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Nov 30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7:30PM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The Studio of Neil </w:t>
                            </w:r>
                            <w:proofErr w:type="spellStart"/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Rutman</w:t>
                            </w:r>
                            <w:proofErr w:type="spellEnd"/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 in Recital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SFA </w:t>
                            </w:r>
                          </w:p>
                          <w:p w14:paraId="7F80BAAC" w14:textId="6BC77946" w:rsidR="004F1D10" w:rsidRDefault="004F1D10" w:rsidP="004F1D10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Nov 30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7:30PM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Band Extravaganza!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RPH </w:t>
                            </w:r>
                          </w:p>
                          <w:p w14:paraId="24F9AA34" w14:textId="1734C4F3" w:rsidR="004F1D10" w:rsidRDefault="004F1D10" w:rsidP="004F1D10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Dec 2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3:00PM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Austin Storm, Senior, Bassoon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SFA </w:t>
                            </w:r>
                          </w:p>
                          <w:p w14:paraId="303BA01E" w14:textId="5E744AC9" w:rsidR="004F1D10" w:rsidRDefault="004F1D10" w:rsidP="004F1D10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Dec 3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5:00PM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Zhu Jun, Graduate Certificate, Voice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SFA </w:t>
                            </w:r>
                          </w:p>
                          <w:p w14:paraId="47851BAF" w14:textId="13EEC295" w:rsidR="004F1D10" w:rsidRDefault="004F1D10" w:rsidP="004F1D10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Dec 4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7:30PM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Stefan </w:t>
                            </w:r>
                            <w:proofErr w:type="spellStart"/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Petrov</w:t>
                            </w:r>
                            <w:proofErr w:type="spellEnd"/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, Guest Artist, Piano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SFA</w:t>
                            </w:r>
                          </w:p>
                          <w:p w14:paraId="2C2A26B7" w14:textId="49AB7983" w:rsidR="004F1D10" w:rsidRDefault="004F1D10" w:rsidP="004F1D10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Dec 4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7:30PM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Voices of Central Arkansas Concert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IDA </w:t>
                            </w:r>
                          </w:p>
                          <w:p w14:paraId="14730B6F" w14:textId="526176F2" w:rsidR="004F1D10" w:rsidRDefault="004F1D10" w:rsidP="004F1D10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Dec 5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7:30PM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Jeremy Landry, Graduate, Trombone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SFA </w:t>
                            </w:r>
                          </w:p>
                          <w:p w14:paraId="04D52C44" w14:textId="6B869A10" w:rsidR="004F1D10" w:rsidRDefault="004F1D10" w:rsidP="004F1D10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Dec 7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7:30PM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Messiah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SFA </w:t>
                            </w:r>
                          </w:p>
                          <w:p w14:paraId="583220BA" w14:textId="6AF98579" w:rsidR="004F1D10" w:rsidRDefault="004F1D10" w:rsidP="004F1D10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Dec 8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5:30PM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Kaitlynn </w:t>
                            </w:r>
                            <w:proofErr w:type="spellStart"/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Ledet</w:t>
                            </w:r>
                            <w:proofErr w:type="spellEnd"/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, Graduate, Trumpet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SFA </w:t>
                            </w:r>
                          </w:p>
                          <w:p w14:paraId="28B187BE" w14:textId="0E897D5C" w:rsidR="004F1D10" w:rsidRDefault="004F1D10" w:rsidP="004F1D10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Dec 9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7:30PM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CSO Concert **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RPH </w:t>
                            </w:r>
                          </w:p>
                          <w:p w14:paraId="5714A858" w14:textId="62D0F546" w:rsidR="004F1D10" w:rsidRDefault="004F1D10" w:rsidP="004F1D10">
                            <w:pP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</w:pP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Dec 10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3:00PM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CSO Concert **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RPH </w:t>
                            </w:r>
                          </w:p>
                          <w:p w14:paraId="06EC1A46" w14:textId="1474E6CE" w:rsidR="009D5CC8" w:rsidRDefault="004F1D10" w:rsidP="004F1D10">
                            <w:pPr>
                              <w:rPr>
                                <w:rFonts w:ascii="Arial Narrow" w:hAnsi="Arial Narrow" w:cs="Poor Richard"/>
                                <w:sz w:val="22"/>
                                <w:szCs w:val="22"/>
                              </w:rPr>
                            </w:pP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Dec 10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7:30PM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 xml:space="preserve">Taylor Brandon, Senior, Trumpet </w:t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ab/>
                            </w:r>
                            <w:r w:rsidRPr="004F1D10">
                              <w:rPr>
                                <w:rFonts w:ascii="Arial Narrow" w:hAnsi="Arial Narrow"/>
                                <w:sz w:val="22"/>
                                <w:szCs w:val="22"/>
                              </w:rPr>
                              <w:t>SFA</w:t>
                            </w:r>
                          </w:p>
                          <w:p w14:paraId="2AB89592" w14:textId="77777777" w:rsidR="009D5CC8" w:rsidRDefault="009D5CC8" w:rsidP="00650529">
                            <w:pPr>
                              <w:jc w:val="center"/>
                              <w:rPr>
                                <w:rFonts w:ascii="Arial Narrow" w:hAnsi="Arial Narrow" w:cs="Poor Richard"/>
                                <w:sz w:val="22"/>
                                <w:szCs w:val="22"/>
                              </w:rPr>
                            </w:pPr>
                          </w:p>
                          <w:p w14:paraId="686637C9" w14:textId="34770757" w:rsidR="004F1D10" w:rsidRDefault="004F1D10" w:rsidP="00650529">
                            <w:pPr>
                              <w:jc w:val="center"/>
                              <w:rPr>
                                <w:rFonts w:ascii="Arial Narrow" w:hAnsi="Arial Narrow" w:cs="Poor Richard"/>
                                <w:sz w:val="22"/>
                                <w:szCs w:val="22"/>
                              </w:rPr>
                            </w:pPr>
                          </w:p>
                          <w:p w14:paraId="2666FBC5" w14:textId="57D569D7" w:rsidR="00F5230C" w:rsidRDefault="00F5230C" w:rsidP="00650529">
                            <w:pPr>
                              <w:jc w:val="center"/>
                              <w:rPr>
                                <w:rFonts w:ascii="Arial Narrow" w:hAnsi="Arial Narrow" w:cs="Poor Richard"/>
                                <w:sz w:val="22"/>
                                <w:szCs w:val="22"/>
                              </w:rPr>
                            </w:pPr>
                          </w:p>
                          <w:p w14:paraId="16DE3DBA" w14:textId="66F2D705" w:rsidR="004F1D10" w:rsidRDefault="004F1D10" w:rsidP="00650529">
                            <w:pPr>
                              <w:jc w:val="center"/>
                              <w:rPr>
                                <w:rFonts w:ascii="Arial Narrow" w:hAnsi="Arial Narrow" w:cs="Poor Richard"/>
                                <w:sz w:val="22"/>
                                <w:szCs w:val="22"/>
                              </w:rPr>
                            </w:pPr>
                          </w:p>
                          <w:p w14:paraId="0D2FBB7A" w14:textId="7B37F6EE" w:rsidR="004F1D10" w:rsidRDefault="004F1D10" w:rsidP="00650529">
                            <w:pPr>
                              <w:jc w:val="center"/>
                              <w:rPr>
                                <w:rFonts w:ascii="Arial Narrow" w:hAnsi="Arial Narrow" w:cs="Poor Richard"/>
                                <w:sz w:val="22"/>
                                <w:szCs w:val="22"/>
                              </w:rPr>
                            </w:pPr>
                          </w:p>
                          <w:p w14:paraId="1A22F26F" w14:textId="49BB5D06" w:rsidR="004F1D10" w:rsidRDefault="004F1D10" w:rsidP="00650529">
                            <w:pPr>
                              <w:jc w:val="center"/>
                              <w:rPr>
                                <w:rFonts w:ascii="Arial Narrow" w:hAnsi="Arial Narrow" w:cs="Poor Richard"/>
                                <w:sz w:val="22"/>
                                <w:szCs w:val="22"/>
                              </w:rPr>
                            </w:pPr>
                          </w:p>
                          <w:p w14:paraId="36C4B851" w14:textId="63C71B11" w:rsidR="00650529" w:rsidRPr="006F3217" w:rsidRDefault="00650529" w:rsidP="00650529">
                            <w:pPr>
                              <w:jc w:val="center"/>
                              <w:rPr>
                                <w:rFonts w:ascii="Arial Narrow" w:hAnsi="Arial Narrow" w:cs="Poor Richard"/>
                                <w:sz w:val="22"/>
                                <w:szCs w:val="22"/>
                              </w:rPr>
                            </w:pPr>
                            <w:r w:rsidRPr="006F3217">
                              <w:rPr>
                                <w:rFonts w:ascii="Arial Narrow" w:hAnsi="Arial Narrow" w:cs="Poor Richard"/>
                                <w:sz w:val="22"/>
                                <w:szCs w:val="22"/>
                              </w:rPr>
                              <w:t>SFA—Snow Fine Arts Recital Hall</w:t>
                            </w:r>
                          </w:p>
                          <w:p w14:paraId="33DFD99D" w14:textId="77777777" w:rsidR="00650529" w:rsidRDefault="00650529" w:rsidP="00650529">
                            <w:pPr>
                              <w:jc w:val="center"/>
                              <w:rPr>
                                <w:rFonts w:ascii="Arial Narrow" w:hAnsi="Arial Narrow" w:cs="Poor Richard"/>
                                <w:sz w:val="22"/>
                                <w:szCs w:val="22"/>
                              </w:rPr>
                            </w:pPr>
                            <w:r w:rsidRPr="006F3217">
                              <w:rPr>
                                <w:rFonts w:ascii="Arial Narrow" w:hAnsi="Arial Narrow" w:cs="Poor Richard"/>
                                <w:sz w:val="22"/>
                                <w:szCs w:val="22"/>
                              </w:rPr>
                              <w:t>RPH—Donald W. Reynolds Performance Hall</w:t>
                            </w:r>
                          </w:p>
                          <w:p w14:paraId="2DAC1BE0" w14:textId="77777777" w:rsidR="00650529" w:rsidRDefault="00650529" w:rsidP="00650529">
                            <w:pPr>
                              <w:jc w:val="center"/>
                              <w:rPr>
                                <w:rFonts w:ascii="Arial Narrow" w:hAnsi="Arial Narrow" w:cs="Poor Richar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Poor Richard"/>
                                <w:sz w:val="22"/>
                                <w:szCs w:val="22"/>
                              </w:rPr>
                              <w:t>MHB</w:t>
                            </w:r>
                            <w:r w:rsidRPr="006F3217">
                              <w:rPr>
                                <w:rFonts w:ascii="Arial Narrow" w:hAnsi="Arial Narrow" w:cs="Poor Richard"/>
                                <w:sz w:val="22"/>
                                <w:szCs w:val="22"/>
                              </w:rPr>
                              <w:t>—</w:t>
                            </w:r>
                            <w:proofErr w:type="spellStart"/>
                            <w:r>
                              <w:rPr>
                                <w:rFonts w:ascii="Arial Narrow" w:hAnsi="Arial Narrow" w:cs="Poor Richard"/>
                                <w:sz w:val="22"/>
                                <w:szCs w:val="22"/>
                              </w:rPr>
                              <w:t>McCastlain</w:t>
                            </w:r>
                            <w:proofErr w:type="spellEnd"/>
                            <w:r>
                              <w:rPr>
                                <w:rFonts w:ascii="Arial Narrow" w:hAnsi="Arial Narrow" w:cs="Poor Richard"/>
                                <w:sz w:val="22"/>
                                <w:szCs w:val="22"/>
                              </w:rPr>
                              <w:t xml:space="preserve"> Hall Ballroom</w:t>
                            </w:r>
                          </w:p>
                          <w:p w14:paraId="3EB630EC" w14:textId="0F2B7989" w:rsidR="00650529" w:rsidRPr="006F3217" w:rsidRDefault="000451A3" w:rsidP="00650529">
                            <w:pPr>
                              <w:jc w:val="center"/>
                              <w:rPr>
                                <w:rFonts w:ascii="Arial Narrow" w:hAnsi="Arial Narrow" w:cs="Poor Richard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 Narrow" w:hAnsi="Arial Narrow" w:cs="Poor Richard"/>
                                <w:sz w:val="22"/>
                                <w:szCs w:val="22"/>
                              </w:rPr>
                              <w:t>IDA</w:t>
                            </w:r>
                            <w:r w:rsidR="00650529" w:rsidRPr="006F3217">
                              <w:rPr>
                                <w:rFonts w:ascii="Arial Narrow" w:hAnsi="Arial Narrow" w:cs="Poor Richard"/>
                                <w:sz w:val="22"/>
                                <w:szCs w:val="22"/>
                              </w:rPr>
                              <w:t>—</w:t>
                            </w:r>
                            <w:r>
                              <w:rPr>
                                <w:rFonts w:ascii="Arial Narrow" w:hAnsi="Arial Narrow" w:cs="Poor Richard"/>
                                <w:sz w:val="22"/>
                                <w:szCs w:val="22"/>
                              </w:rPr>
                              <w:t>Ida Waldron</w:t>
                            </w:r>
                          </w:p>
                          <w:p w14:paraId="33D0929E" w14:textId="77777777" w:rsidR="00650529" w:rsidRDefault="00650529" w:rsidP="00650529">
                            <w:pPr>
                              <w:rPr>
                                <w:rFonts w:ascii="Arial Narrow" w:hAnsi="Arial Narrow" w:cs="Poor Richard"/>
                                <w:sz w:val="22"/>
                                <w:szCs w:val="22"/>
                              </w:rPr>
                            </w:pPr>
                          </w:p>
                          <w:p w14:paraId="63957D9B" w14:textId="77777777" w:rsidR="00650529" w:rsidRPr="00FA7A75" w:rsidRDefault="00650529" w:rsidP="00650529">
                            <w:pPr>
                              <w:rPr>
                                <w:rFonts w:ascii="Arial Narrow" w:hAnsi="Arial Narrow" w:cs="Poor Richard"/>
                                <w:sz w:val="22"/>
                                <w:szCs w:val="22"/>
                              </w:rPr>
                            </w:pPr>
                            <w:r w:rsidRPr="00FA7A75">
                              <w:rPr>
                                <w:rFonts w:ascii="Arial Narrow" w:hAnsi="Arial Narrow" w:cs="Poor Richard"/>
                                <w:sz w:val="22"/>
                                <w:szCs w:val="22"/>
                              </w:rPr>
                              <w:t>Full Calendar of Events</w:t>
                            </w:r>
                            <w:r w:rsidRPr="00FA7A75">
                              <w:rPr>
                                <w:rFonts w:ascii="Arial Narrow" w:hAnsi="Arial Narrow" w:cs="Poor Richard"/>
                                <w:sz w:val="22"/>
                                <w:szCs w:val="22"/>
                              </w:rPr>
                              <w:tab/>
                            </w:r>
                            <w:r w:rsidRPr="00FA7A75">
                              <w:rPr>
                                <w:rFonts w:ascii="Arial Narrow" w:hAnsi="Arial Narrow" w:cs="Poor Richard"/>
                                <w:sz w:val="22"/>
                                <w:szCs w:val="22"/>
                              </w:rPr>
                              <w:tab/>
                            </w:r>
                            <w:r w:rsidRPr="00FA7A75">
                              <w:rPr>
                                <w:rFonts w:ascii="Arial Narrow" w:hAnsi="Arial Narrow" w:cs="Poor Richard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Poor Richard"/>
                                <w:sz w:val="22"/>
                                <w:szCs w:val="22"/>
                              </w:rPr>
                              <w:t xml:space="preserve">      University of Central Arkansas</w:t>
                            </w:r>
                          </w:p>
                          <w:p w14:paraId="3F1E1FA6" w14:textId="790084B6" w:rsidR="001A2BA0" w:rsidRDefault="00650529" w:rsidP="00650529">
                            <w:pPr>
                              <w:jc w:val="center"/>
                              <w:rPr>
                                <w:rFonts w:ascii="Arial Narrow" w:hAnsi="Arial Narrow" w:cs="Poor Richard"/>
                                <w:sz w:val="22"/>
                                <w:szCs w:val="22"/>
                              </w:rPr>
                            </w:pPr>
                            <w:r w:rsidRPr="00FA7A75">
                              <w:rPr>
                                <w:rFonts w:ascii="Arial Narrow" w:hAnsi="Arial Narrow" w:cs="Poor Richard"/>
                                <w:sz w:val="22"/>
                                <w:szCs w:val="22"/>
                              </w:rPr>
                              <w:t>uca.edu/music/calendar</w:t>
                            </w:r>
                            <w:r>
                              <w:rPr>
                                <w:rFonts w:ascii="Arial Narrow" w:hAnsi="Arial Narrow" w:cs="Poor Richard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Poor Richard"/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rFonts w:ascii="Arial Narrow" w:hAnsi="Arial Narrow" w:cs="Poor Richard"/>
                                <w:sz w:val="22"/>
                                <w:szCs w:val="22"/>
                              </w:rPr>
                              <w:tab/>
                              <w:t xml:space="preserve">     Department of Music Facebook:</w:t>
                            </w:r>
                          </w:p>
                          <w:p w14:paraId="70565E53" w14:textId="223456D0" w:rsidR="00FB25AF" w:rsidRPr="00D3672C" w:rsidRDefault="00FB25AF" w:rsidP="0065052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805D965"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margin-left:-10.05pt;margin-top:-23.7pt;width:336.8pt;height:575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b23twIAALs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" filled="f" stroked="f">
                <v:textbox>
                  <w:txbxContent>
                    <w:p w14:paraId="7C64C9A6" w14:textId="23244F54" w:rsidR="00DB73F6" w:rsidRDefault="00650529" w:rsidP="003D4C79">
                      <w:pPr>
                        <w:jc w:val="center"/>
                        <w:rPr>
                          <w:rFonts w:ascii="Arial Narrow" w:hAnsi="Arial Narrow" w:cs="Poor Richard"/>
                          <w:sz w:val="40"/>
                          <w:szCs w:val="40"/>
                        </w:rPr>
                      </w:pPr>
                      <w:r w:rsidRPr="006F3217">
                        <w:rPr>
                          <w:rFonts w:ascii="Arial Narrow" w:hAnsi="Arial Narrow" w:cs="Poor Richard"/>
                          <w:sz w:val="40"/>
                          <w:szCs w:val="40"/>
                        </w:rPr>
                        <w:t>Upcoming Events</w:t>
                      </w:r>
                    </w:p>
                    <w:p w14:paraId="3AAED2C3" w14:textId="49D60E36" w:rsidR="00F5230C" w:rsidRPr="00E87B64" w:rsidRDefault="00E87B64" w:rsidP="00E87B64">
                      <w:pPr>
                        <w:jc w:val="center"/>
                        <w:rPr>
                          <w:rFonts w:ascii="Arial Narrow" w:hAnsi="Arial Narrow" w:cs="Poor Richard"/>
                          <w:sz w:val="36"/>
                          <w:szCs w:val="40"/>
                        </w:rPr>
                      </w:pPr>
                      <w:r w:rsidRPr="00E87B64">
                        <w:rPr>
                          <w:rFonts w:ascii="Arial Narrow" w:hAnsi="Arial Narrow" w:cs="Poor Richard"/>
                          <w:sz w:val="36"/>
                          <w:szCs w:val="40"/>
                        </w:rPr>
                        <w:t>(Please make sure you look at the list on our website before adding any of the dates to your program.)</w:t>
                      </w:r>
                    </w:p>
                    <w:p w14:paraId="4A28B70B" w14:textId="77777777" w:rsidR="00E87B64" w:rsidRDefault="00E87B64" w:rsidP="004F1D10">
                      <w:pPr>
                        <w:rPr>
                          <w:rFonts w:ascii="Arial Narrow" w:hAnsi="Arial Narrow" w:cs="Poor Richard"/>
                          <w:sz w:val="40"/>
                          <w:szCs w:val="40"/>
                        </w:rPr>
                      </w:pPr>
                    </w:p>
                    <w:p w14:paraId="279CB503" w14:textId="32805447" w:rsidR="00E62623" w:rsidRDefault="00E62623" w:rsidP="004F1D10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>Nov 21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  <w:t>7:30PM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  <w:t>Viola/Violin Studio Recital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  <w:t>SFA</w:t>
                      </w:r>
                    </w:p>
                    <w:p w14:paraId="07C6A74D" w14:textId="7E5BECE9" w:rsidR="004F1D10" w:rsidRDefault="004F1D10" w:rsidP="004F1D10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Nov 28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7:30PM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Wind Ensemble/Symphonic Band Concert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RPH </w:t>
                      </w:r>
                    </w:p>
                    <w:p w14:paraId="6A524908" w14:textId="2B3FB79E" w:rsidR="004F1D10" w:rsidRDefault="004F1D10" w:rsidP="004F1D10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Nov 29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7:30PM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Guitar Ensemble Concert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>SFA</w:t>
                      </w:r>
                    </w:p>
                    <w:p w14:paraId="512512A2" w14:textId="4673FAF8" w:rsidR="004F1D10" w:rsidRDefault="004F1D10" w:rsidP="004F1D10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Nov 30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7:30PM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The Studio of Neil </w:t>
                      </w:r>
                      <w:proofErr w:type="spellStart"/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>Rutman</w:t>
                      </w:r>
                      <w:proofErr w:type="spellEnd"/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 in Recital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SFA </w:t>
                      </w:r>
                    </w:p>
                    <w:p w14:paraId="7F80BAAC" w14:textId="6BC77946" w:rsidR="004F1D10" w:rsidRDefault="004F1D10" w:rsidP="004F1D10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Nov 30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7:30PM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Band Extravaganza!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RPH </w:t>
                      </w:r>
                    </w:p>
                    <w:p w14:paraId="24F9AA34" w14:textId="1734C4F3" w:rsidR="004F1D10" w:rsidRDefault="004F1D10" w:rsidP="004F1D10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Dec 2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3:00PM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Austin Storm, Senior, Bassoon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SFA </w:t>
                      </w:r>
                    </w:p>
                    <w:p w14:paraId="303BA01E" w14:textId="5E744AC9" w:rsidR="004F1D10" w:rsidRDefault="004F1D10" w:rsidP="004F1D10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Dec 3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5:00PM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Zhu Jun, Graduate Certificate, Voice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SFA </w:t>
                      </w:r>
                    </w:p>
                    <w:p w14:paraId="47851BAF" w14:textId="13EEC295" w:rsidR="004F1D10" w:rsidRDefault="004F1D10" w:rsidP="004F1D10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>Dec 4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7:30PM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Stefan </w:t>
                      </w:r>
                      <w:proofErr w:type="spellStart"/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>Petrov</w:t>
                      </w:r>
                      <w:proofErr w:type="spellEnd"/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, Guest Artist, Piano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>SFA</w:t>
                      </w:r>
                    </w:p>
                    <w:p w14:paraId="2C2A26B7" w14:textId="49AB7983" w:rsidR="004F1D10" w:rsidRDefault="004F1D10" w:rsidP="004F1D10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Dec 4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7:30PM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Voices of Central Arkansas Concert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IDA </w:t>
                      </w:r>
                    </w:p>
                    <w:p w14:paraId="14730B6F" w14:textId="526176F2" w:rsidR="004F1D10" w:rsidRDefault="004F1D10" w:rsidP="004F1D10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Dec 5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7:30PM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Jeremy Landry, Graduate, Trombone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SFA </w:t>
                      </w:r>
                    </w:p>
                    <w:p w14:paraId="04D52C44" w14:textId="6B869A10" w:rsidR="004F1D10" w:rsidRDefault="004F1D10" w:rsidP="004F1D10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Dec 7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7:30PM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Messiah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SFA </w:t>
                      </w:r>
                    </w:p>
                    <w:p w14:paraId="583220BA" w14:textId="6AF98579" w:rsidR="004F1D10" w:rsidRDefault="004F1D10" w:rsidP="004F1D10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Dec 8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5:30PM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Kaitlynn </w:t>
                      </w:r>
                      <w:proofErr w:type="spellStart"/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>Ledet</w:t>
                      </w:r>
                      <w:proofErr w:type="spellEnd"/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, Graduate, Trumpet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SFA </w:t>
                      </w:r>
                    </w:p>
                    <w:p w14:paraId="28B187BE" w14:textId="0E897D5C" w:rsidR="004F1D10" w:rsidRDefault="004F1D10" w:rsidP="004F1D10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Dec 9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7:30PM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CSO Concert **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RPH </w:t>
                      </w:r>
                    </w:p>
                    <w:p w14:paraId="5714A858" w14:textId="62D0F546" w:rsidR="004F1D10" w:rsidRDefault="004F1D10" w:rsidP="004F1D10">
                      <w:pPr>
                        <w:rPr>
                          <w:rFonts w:ascii="Arial Narrow" w:hAnsi="Arial Narrow"/>
                          <w:sz w:val="22"/>
                          <w:szCs w:val="22"/>
                        </w:rPr>
                      </w:pP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Dec 10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3:00PM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CSO Concert **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RPH </w:t>
                      </w:r>
                    </w:p>
                    <w:p w14:paraId="06EC1A46" w14:textId="1474E6CE" w:rsidR="009D5CC8" w:rsidRDefault="004F1D10" w:rsidP="004F1D10">
                      <w:pPr>
                        <w:rPr>
                          <w:rFonts w:ascii="Arial Narrow" w:hAnsi="Arial Narrow" w:cs="Poor Richard"/>
                          <w:sz w:val="22"/>
                          <w:szCs w:val="22"/>
                        </w:rPr>
                      </w:pP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Dec 10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7:30PM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 xml:space="preserve">Taylor Brandon, Senior, Trumpet </w:t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/>
                          <w:sz w:val="22"/>
                          <w:szCs w:val="22"/>
                        </w:rPr>
                        <w:tab/>
                      </w:r>
                      <w:r w:rsidRPr="004F1D10">
                        <w:rPr>
                          <w:rFonts w:ascii="Arial Narrow" w:hAnsi="Arial Narrow"/>
                          <w:sz w:val="22"/>
                          <w:szCs w:val="22"/>
                        </w:rPr>
                        <w:t>SFA</w:t>
                      </w:r>
                    </w:p>
                    <w:p w14:paraId="2AB89592" w14:textId="77777777" w:rsidR="009D5CC8" w:rsidRDefault="009D5CC8" w:rsidP="00650529">
                      <w:pPr>
                        <w:jc w:val="center"/>
                        <w:rPr>
                          <w:rFonts w:ascii="Arial Narrow" w:hAnsi="Arial Narrow" w:cs="Poor Richard"/>
                          <w:sz w:val="22"/>
                          <w:szCs w:val="22"/>
                        </w:rPr>
                      </w:pPr>
                    </w:p>
                    <w:p w14:paraId="686637C9" w14:textId="34770757" w:rsidR="004F1D10" w:rsidRDefault="004F1D10" w:rsidP="00650529">
                      <w:pPr>
                        <w:jc w:val="center"/>
                        <w:rPr>
                          <w:rFonts w:ascii="Arial Narrow" w:hAnsi="Arial Narrow" w:cs="Poor Richard"/>
                          <w:sz w:val="22"/>
                          <w:szCs w:val="22"/>
                        </w:rPr>
                      </w:pPr>
                    </w:p>
                    <w:p w14:paraId="2666FBC5" w14:textId="57D569D7" w:rsidR="00F5230C" w:rsidRDefault="00F5230C" w:rsidP="00650529">
                      <w:pPr>
                        <w:jc w:val="center"/>
                        <w:rPr>
                          <w:rFonts w:ascii="Arial Narrow" w:hAnsi="Arial Narrow" w:cs="Poor Richard"/>
                          <w:sz w:val="22"/>
                          <w:szCs w:val="22"/>
                        </w:rPr>
                      </w:pPr>
                    </w:p>
                    <w:p w14:paraId="16DE3DBA" w14:textId="66F2D705" w:rsidR="004F1D10" w:rsidRDefault="004F1D10" w:rsidP="00650529">
                      <w:pPr>
                        <w:jc w:val="center"/>
                        <w:rPr>
                          <w:rFonts w:ascii="Arial Narrow" w:hAnsi="Arial Narrow" w:cs="Poor Richard"/>
                          <w:sz w:val="22"/>
                          <w:szCs w:val="22"/>
                        </w:rPr>
                      </w:pPr>
                    </w:p>
                    <w:p w14:paraId="0D2FBB7A" w14:textId="7B37F6EE" w:rsidR="004F1D10" w:rsidRDefault="004F1D10" w:rsidP="00650529">
                      <w:pPr>
                        <w:jc w:val="center"/>
                        <w:rPr>
                          <w:rFonts w:ascii="Arial Narrow" w:hAnsi="Arial Narrow" w:cs="Poor Richard"/>
                          <w:sz w:val="22"/>
                          <w:szCs w:val="22"/>
                        </w:rPr>
                      </w:pPr>
                    </w:p>
                    <w:p w14:paraId="1A22F26F" w14:textId="49BB5D06" w:rsidR="004F1D10" w:rsidRDefault="004F1D10" w:rsidP="00650529">
                      <w:pPr>
                        <w:jc w:val="center"/>
                        <w:rPr>
                          <w:rFonts w:ascii="Arial Narrow" w:hAnsi="Arial Narrow" w:cs="Poor Richard"/>
                          <w:sz w:val="22"/>
                          <w:szCs w:val="22"/>
                        </w:rPr>
                      </w:pPr>
                    </w:p>
                    <w:p w14:paraId="36C4B851" w14:textId="63C71B11" w:rsidR="00650529" w:rsidRPr="006F3217" w:rsidRDefault="00650529" w:rsidP="00650529">
                      <w:pPr>
                        <w:jc w:val="center"/>
                        <w:rPr>
                          <w:rFonts w:ascii="Arial Narrow" w:hAnsi="Arial Narrow" w:cs="Poor Richard"/>
                          <w:sz w:val="22"/>
                          <w:szCs w:val="22"/>
                        </w:rPr>
                      </w:pPr>
                      <w:r w:rsidRPr="006F3217">
                        <w:rPr>
                          <w:rFonts w:ascii="Arial Narrow" w:hAnsi="Arial Narrow" w:cs="Poor Richard"/>
                          <w:sz w:val="22"/>
                          <w:szCs w:val="22"/>
                        </w:rPr>
                        <w:t>SFA—Snow Fine Arts Recital Hall</w:t>
                      </w:r>
                    </w:p>
                    <w:p w14:paraId="33DFD99D" w14:textId="77777777" w:rsidR="00650529" w:rsidRDefault="00650529" w:rsidP="00650529">
                      <w:pPr>
                        <w:jc w:val="center"/>
                        <w:rPr>
                          <w:rFonts w:ascii="Arial Narrow" w:hAnsi="Arial Narrow" w:cs="Poor Richard"/>
                          <w:sz w:val="22"/>
                          <w:szCs w:val="22"/>
                        </w:rPr>
                      </w:pPr>
                      <w:r w:rsidRPr="006F3217">
                        <w:rPr>
                          <w:rFonts w:ascii="Arial Narrow" w:hAnsi="Arial Narrow" w:cs="Poor Richard"/>
                          <w:sz w:val="22"/>
                          <w:szCs w:val="22"/>
                        </w:rPr>
                        <w:t>RPH—Donald W. Reynolds Performance Hall</w:t>
                      </w:r>
                    </w:p>
                    <w:p w14:paraId="2DAC1BE0" w14:textId="77777777" w:rsidR="00650529" w:rsidRDefault="00650529" w:rsidP="00650529">
                      <w:pPr>
                        <w:jc w:val="center"/>
                        <w:rPr>
                          <w:rFonts w:ascii="Arial Narrow" w:hAnsi="Arial Narrow" w:cs="Poor Richard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Poor Richard"/>
                          <w:sz w:val="22"/>
                          <w:szCs w:val="22"/>
                        </w:rPr>
                        <w:t>MHB</w:t>
                      </w:r>
                      <w:r w:rsidRPr="006F3217">
                        <w:rPr>
                          <w:rFonts w:ascii="Arial Narrow" w:hAnsi="Arial Narrow" w:cs="Poor Richard"/>
                          <w:sz w:val="22"/>
                          <w:szCs w:val="22"/>
                        </w:rPr>
                        <w:t>—</w:t>
                      </w:r>
                      <w:proofErr w:type="spellStart"/>
                      <w:r>
                        <w:rPr>
                          <w:rFonts w:ascii="Arial Narrow" w:hAnsi="Arial Narrow" w:cs="Poor Richard"/>
                          <w:sz w:val="22"/>
                          <w:szCs w:val="22"/>
                        </w:rPr>
                        <w:t>McCastlain</w:t>
                      </w:r>
                      <w:proofErr w:type="spellEnd"/>
                      <w:r>
                        <w:rPr>
                          <w:rFonts w:ascii="Arial Narrow" w:hAnsi="Arial Narrow" w:cs="Poor Richard"/>
                          <w:sz w:val="22"/>
                          <w:szCs w:val="22"/>
                        </w:rPr>
                        <w:t xml:space="preserve"> Hall Ballroom</w:t>
                      </w:r>
                    </w:p>
                    <w:p w14:paraId="3EB630EC" w14:textId="0F2B7989" w:rsidR="00650529" w:rsidRPr="006F3217" w:rsidRDefault="000451A3" w:rsidP="00650529">
                      <w:pPr>
                        <w:jc w:val="center"/>
                        <w:rPr>
                          <w:rFonts w:ascii="Arial Narrow" w:hAnsi="Arial Narrow" w:cs="Poor Richard"/>
                          <w:sz w:val="22"/>
                          <w:szCs w:val="22"/>
                        </w:rPr>
                      </w:pPr>
                      <w:r>
                        <w:rPr>
                          <w:rFonts w:ascii="Arial Narrow" w:hAnsi="Arial Narrow" w:cs="Poor Richard"/>
                          <w:sz w:val="22"/>
                          <w:szCs w:val="22"/>
                        </w:rPr>
                        <w:t>IDA</w:t>
                      </w:r>
                      <w:r w:rsidR="00650529" w:rsidRPr="006F3217">
                        <w:rPr>
                          <w:rFonts w:ascii="Arial Narrow" w:hAnsi="Arial Narrow" w:cs="Poor Richard"/>
                          <w:sz w:val="22"/>
                          <w:szCs w:val="22"/>
                        </w:rPr>
                        <w:t>—</w:t>
                      </w:r>
                      <w:r>
                        <w:rPr>
                          <w:rFonts w:ascii="Arial Narrow" w:hAnsi="Arial Narrow" w:cs="Poor Richard"/>
                          <w:sz w:val="22"/>
                          <w:szCs w:val="22"/>
                        </w:rPr>
                        <w:t>Ida Waldron</w:t>
                      </w:r>
                    </w:p>
                    <w:p w14:paraId="33D0929E" w14:textId="77777777" w:rsidR="00650529" w:rsidRDefault="00650529" w:rsidP="00650529">
                      <w:pPr>
                        <w:rPr>
                          <w:rFonts w:ascii="Arial Narrow" w:hAnsi="Arial Narrow" w:cs="Poor Richard"/>
                          <w:sz w:val="22"/>
                          <w:szCs w:val="22"/>
                        </w:rPr>
                      </w:pPr>
                    </w:p>
                    <w:p w14:paraId="63957D9B" w14:textId="77777777" w:rsidR="00650529" w:rsidRPr="00FA7A75" w:rsidRDefault="00650529" w:rsidP="00650529">
                      <w:pPr>
                        <w:rPr>
                          <w:rFonts w:ascii="Arial Narrow" w:hAnsi="Arial Narrow" w:cs="Poor Richard"/>
                          <w:sz w:val="22"/>
                          <w:szCs w:val="22"/>
                        </w:rPr>
                      </w:pPr>
                      <w:r w:rsidRPr="00FA7A75">
                        <w:rPr>
                          <w:rFonts w:ascii="Arial Narrow" w:hAnsi="Arial Narrow" w:cs="Poor Richard"/>
                          <w:sz w:val="22"/>
                          <w:szCs w:val="22"/>
                        </w:rPr>
                        <w:t>Full Calendar of Events</w:t>
                      </w:r>
                      <w:r w:rsidRPr="00FA7A75">
                        <w:rPr>
                          <w:rFonts w:ascii="Arial Narrow" w:hAnsi="Arial Narrow" w:cs="Poor Richard"/>
                          <w:sz w:val="22"/>
                          <w:szCs w:val="22"/>
                        </w:rPr>
                        <w:tab/>
                      </w:r>
                      <w:r w:rsidRPr="00FA7A75">
                        <w:rPr>
                          <w:rFonts w:ascii="Arial Narrow" w:hAnsi="Arial Narrow" w:cs="Poor Richard"/>
                          <w:sz w:val="22"/>
                          <w:szCs w:val="22"/>
                        </w:rPr>
                        <w:tab/>
                      </w:r>
                      <w:r w:rsidRPr="00FA7A75">
                        <w:rPr>
                          <w:rFonts w:ascii="Arial Narrow" w:hAnsi="Arial Narrow" w:cs="Poor Richard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 w:cs="Poor Richard"/>
                          <w:sz w:val="22"/>
                          <w:szCs w:val="22"/>
                        </w:rPr>
                        <w:t xml:space="preserve">      University of Central Arkansas</w:t>
                      </w:r>
                    </w:p>
                    <w:p w14:paraId="3F1E1FA6" w14:textId="790084B6" w:rsidR="001A2BA0" w:rsidRDefault="00650529" w:rsidP="00650529">
                      <w:pPr>
                        <w:jc w:val="center"/>
                        <w:rPr>
                          <w:rFonts w:ascii="Arial Narrow" w:hAnsi="Arial Narrow" w:cs="Poor Richard"/>
                          <w:sz w:val="22"/>
                          <w:szCs w:val="22"/>
                        </w:rPr>
                      </w:pPr>
                      <w:r w:rsidRPr="00FA7A75">
                        <w:rPr>
                          <w:rFonts w:ascii="Arial Narrow" w:hAnsi="Arial Narrow" w:cs="Poor Richard"/>
                          <w:sz w:val="22"/>
                          <w:szCs w:val="22"/>
                        </w:rPr>
                        <w:t>uca.edu/music/calendar</w:t>
                      </w:r>
                      <w:r>
                        <w:rPr>
                          <w:rFonts w:ascii="Arial Narrow" w:hAnsi="Arial Narrow" w:cs="Poor Richard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 w:cs="Poor Richard"/>
                          <w:sz w:val="22"/>
                          <w:szCs w:val="22"/>
                        </w:rPr>
                        <w:tab/>
                      </w:r>
                      <w:r>
                        <w:rPr>
                          <w:rFonts w:ascii="Arial Narrow" w:hAnsi="Arial Narrow" w:cs="Poor Richard"/>
                          <w:sz w:val="22"/>
                          <w:szCs w:val="22"/>
                        </w:rPr>
                        <w:tab/>
                        <w:t xml:space="preserve">     Department of Music Facebook:</w:t>
                      </w:r>
                    </w:p>
                    <w:p w14:paraId="70565E53" w14:textId="223456D0" w:rsidR="00FB25AF" w:rsidRPr="00D3672C" w:rsidRDefault="00FB25AF" w:rsidP="0065052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8179C" w:rsidRPr="00B5471A">
        <w:rPr>
          <w:rFonts w:ascii="Georgia" w:hAnsi="Georgi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58C2D2" wp14:editId="7CD394B5">
                <wp:simplePos x="0" y="0"/>
                <wp:positionH relativeFrom="column">
                  <wp:posOffset>-191135</wp:posOffset>
                </wp:positionH>
                <wp:positionV relativeFrom="paragraph">
                  <wp:posOffset>-172720</wp:posOffset>
                </wp:positionV>
                <wp:extent cx="4497070" cy="1430020"/>
                <wp:effectExtent l="0" t="0" r="0" b="0"/>
                <wp:wrapNone/>
                <wp:docPr id="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7070" cy="1430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F93EC" w14:textId="764D7BE4" w:rsidR="001A2BA0" w:rsidRPr="0068179C" w:rsidRDefault="00650529">
                            <w:pPr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noProof/>
                                <w:sz w:val="36"/>
                                <w:szCs w:val="36"/>
                                <w:lang w:eastAsia="en-US"/>
                              </w:rPr>
                              <w:drawing>
                                <wp:inline distT="0" distB="0" distL="0" distR="0" wp14:anchorId="56F4F585" wp14:editId="201C3C99">
                                  <wp:extent cx="4319905" cy="914400"/>
                                  <wp:effectExtent l="0" t="0" r="4445" b="0"/>
                                  <wp:docPr id="11" name="Picture 11" descr="C:\Users\UCA\Desktop\UCA Logos\Program_Log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UCA\Desktop\UCA Logos\Program_Log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9905" cy="914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8C2D2" id="Text Box 26" o:spid="_x0000_s1027" type="#_x0000_t202" style="position:absolute;margin-left:-15.05pt;margin-top:-13.6pt;width:354.1pt;height:11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" filled="f" stroked="f">
                <v:textbox>
                  <w:txbxContent>
                    <w:p w14:paraId="371F93EC" w14:textId="764D7BE4" w:rsidR="001A2BA0" w:rsidRPr="0068179C" w:rsidRDefault="00650529">
                      <w:pPr>
                        <w:rPr>
                          <w:rFonts w:ascii="Georgia" w:hAnsi="Georgia"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noProof/>
                          <w:sz w:val="36"/>
                          <w:szCs w:val="36"/>
                          <w:lang w:eastAsia="en-US"/>
                        </w:rPr>
                        <w:drawing>
                          <wp:inline distT="0" distB="0" distL="0" distR="0" wp14:anchorId="56F4F585" wp14:editId="201C3C99">
                            <wp:extent cx="4319905" cy="914400"/>
                            <wp:effectExtent l="0" t="0" r="4445" b="0"/>
                            <wp:docPr id="11" name="Picture 11" descr="C:\Users\UCA\Desktop\UCA Logos\Program_Log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UCA\Desktop\UCA Logos\Program_Log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9905" cy="914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0C59" w:rsidRPr="00B5471A">
        <w:rPr>
          <w:rFonts w:ascii="Georgia" w:hAnsi="Georgia"/>
          <w:b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299A7E4" wp14:editId="69D89C20">
                <wp:simplePos x="0" y="0"/>
                <wp:positionH relativeFrom="column">
                  <wp:posOffset>4867275</wp:posOffset>
                </wp:positionH>
                <wp:positionV relativeFrom="paragraph">
                  <wp:posOffset>-384810</wp:posOffset>
                </wp:positionV>
                <wp:extent cx="4457700" cy="1143000"/>
                <wp:effectExtent l="3175" t="0" r="0" b="3810"/>
                <wp:wrapNone/>
                <wp:docPr id="3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7700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41B224" w14:textId="77777777" w:rsidR="001A2BA0" w:rsidRDefault="001A2BA0" w:rsidP="00B05974">
                            <w:pPr>
                              <w:rPr>
                                <w:rFonts w:ascii="Poor Richard" w:hAnsi="Poor Richard" w:cs="Poor Richard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Poor Richard" w:hAnsi="Poor Richard" w:cs="Poor Richard"/>
                                <w:sz w:val="56"/>
                                <w:szCs w:val="56"/>
                              </w:rPr>
                              <w:t>University of Central Arkansas</w:t>
                            </w:r>
                          </w:p>
                          <w:p w14:paraId="185BF25C" w14:textId="77777777" w:rsidR="001A2BA0" w:rsidRDefault="001A2BA0" w:rsidP="00B05974">
                            <w:pPr>
                              <w:rPr>
                                <w:rFonts w:ascii="Poor Richard" w:hAnsi="Poor Richard" w:cs="Poor Richard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Poor Richard" w:hAnsi="Poor Richard" w:cs="Poor Richard"/>
                                <w:sz w:val="42"/>
                                <w:szCs w:val="42"/>
                              </w:rPr>
                              <w:t>College of Fine Arts and Communication</w:t>
                            </w:r>
                          </w:p>
                          <w:p w14:paraId="1A6D80C0" w14:textId="77777777" w:rsidR="001A2BA0" w:rsidRDefault="001A2BA0" w:rsidP="00B05974">
                            <w:pPr>
                              <w:rPr>
                                <w:rFonts w:ascii="Poor Richard" w:hAnsi="Poor Richard" w:cs="Poor Richard"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Poor Richard" w:hAnsi="Poor Richard" w:cs="Poor Richard"/>
                                <w:sz w:val="42"/>
                                <w:szCs w:val="42"/>
                              </w:rPr>
                              <w:t>Department of Music</w:t>
                            </w:r>
                          </w:p>
                          <w:p w14:paraId="75F10A9B" w14:textId="77777777" w:rsidR="001A2BA0" w:rsidRPr="00937CA9" w:rsidRDefault="001A2BA0" w:rsidP="003B0E12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99A7E4" id="Text Box 8" o:spid="_x0000_s1028" type="#_x0000_t202" style="position:absolute;margin-left:383.25pt;margin-top:-30.3pt;width:351pt;height:90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" stroked="f">
                <v:textbox>
                  <w:txbxContent>
                    <w:p w14:paraId="6941B224" w14:textId="77777777" w:rsidR="001A2BA0" w:rsidRDefault="001A2BA0" w:rsidP="00B05974">
                      <w:pPr>
                        <w:rPr>
                          <w:rFonts w:ascii="Poor Richard" w:hAnsi="Poor Richard" w:cs="Poor Richard"/>
                          <w:sz w:val="56"/>
                          <w:szCs w:val="56"/>
                        </w:rPr>
                      </w:pPr>
                      <w:r>
                        <w:rPr>
                          <w:rFonts w:ascii="Poor Richard" w:hAnsi="Poor Richard" w:cs="Poor Richard"/>
                          <w:sz w:val="56"/>
                          <w:szCs w:val="56"/>
                        </w:rPr>
                        <w:t>University of Central Arkansas</w:t>
                      </w:r>
                    </w:p>
                    <w:p w14:paraId="185BF25C" w14:textId="77777777" w:rsidR="001A2BA0" w:rsidRDefault="001A2BA0" w:rsidP="00B05974">
                      <w:pPr>
                        <w:rPr>
                          <w:rFonts w:ascii="Poor Richard" w:hAnsi="Poor Richard" w:cs="Poor Richard"/>
                          <w:sz w:val="42"/>
                          <w:szCs w:val="42"/>
                        </w:rPr>
                      </w:pPr>
                      <w:r>
                        <w:rPr>
                          <w:rFonts w:ascii="Poor Richard" w:hAnsi="Poor Richard" w:cs="Poor Richard"/>
                          <w:sz w:val="42"/>
                          <w:szCs w:val="42"/>
                        </w:rPr>
                        <w:t>College of Fine Arts and Communication</w:t>
                      </w:r>
                    </w:p>
                    <w:p w14:paraId="1A6D80C0" w14:textId="77777777" w:rsidR="001A2BA0" w:rsidRDefault="001A2BA0" w:rsidP="00B05974">
                      <w:pPr>
                        <w:rPr>
                          <w:rFonts w:ascii="Poor Richard" w:hAnsi="Poor Richard" w:cs="Poor Richard"/>
                          <w:sz w:val="42"/>
                          <w:szCs w:val="42"/>
                        </w:rPr>
                      </w:pPr>
                      <w:r>
                        <w:rPr>
                          <w:rFonts w:ascii="Poor Richard" w:hAnsi="Poor Richard" w:cs="Poor Richard"/>
                          <w:sz w:val="42"/>
                          <w:szCs w:val="42"/>
                        </w:rPr>
                        <w:t>Department of Music</w:t>
                      </w:r>
                    </w:p>
                    <w:p w14:paraId="75F10A9B" w14:textId="77777777" w:rsidR="001A2BA0" w:rsidRPr="00937CA9" w:rsidRDefault="001A2BA0" w:rsidP="003B0E12">
                      <w:pPr>
                        <w:jc w:val="center"/>
                        <w:rPr>
                          <w:rFonts w:ascii="Century Gothic" w:hAnsi="Century Gothic"/>
                          <w:b/>
                          <w:i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5D761AB" w14:textId="77777777" w:rsidR="00B13EAB" w:rsidRPr="00B5471A" w:rsidRDefault="00B13EAB" w:rsidP="00DA779D">
      <w:pPr>
        <w:tabs>
          <w:tab w:val="right" w:pos="6120"/>
        </w:tabs>
        <w:jc w:val="center"/>
        <w:rPr>
          <w:rFonts w:ascii="Georgia" w:hAnsi="Georgia"/>
          <w:sz w:val="32"/>
          <w:szCs w:val="20"/>
        </w:rPr>
      </w:pPr>
    </w:p>
    <w:p w14:paraId="52CAA74D" w14:textId="77777777" w:rsidR="00B13EAB" w:rsidRPr="00B5471A" w:rsidRDefault="00B13EAB" w:rsidP="00DA779D">
      <w:pPr>
        <w:tabs>
          <w:tab w:val="right" w:pos="6120"/>
        </w:tabs>
        <w:jc w:val="center"/>
        <w:rPr>
          <w:rFonts w:ascii="Georgia" w:hAnsi="Georgia"/>
          <w:sz w:val="32"/>
          <w:szCs w:val="20"/>
        </w:rPr>
      </w:pPr>
    </w:p>
    <w:p w14:paraId="43810811" w14:textId="2762C142" w:rsidR="00B13EAB" w:rsidRPr="00B5471A" w:rsidRDefault="00782053" w:rsidP="00DA779D">
      <w:pPr>
        <w:tabs>
          <w:tab w:val="right" w:pos="6120"/>
        </w:tabs>
        <w:jc w:val="center"/>
        <w:rPr>
          <w:rFonts w:ascii="Georgia" w:hAnsi="Georgia"/>
          <w:sz w:val="32"/>
          <w:szCs w:val="20"/>
        </w:rPr>
      </w:pPr>
      <w:r w:rsidRPr="00B5471A">
        <w:rPr>
          <w:rFonts w:ascii="Georgia" w:hAnsi="Georgi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EEF292C" wp14:editId="2382E772">
                <wp:simplePos x="0" y="0"/>
                <wp:positionH relativeFrom="column">
                  <wp:posOffset>-97790</wp:posOffset>
                </wp:positionH>
                <wp:positionV relativeFrom="paragraph">
                  <wp:posOffset>222885</wp:posOffset>
                </wp:positionV>
                <wp:extent cx="3657600" cy="524510"/>
                <wp:effectExtent l="0" t="0" r="0" b="381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524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DE98D" w14:textId="77777777" w:rsidR="00D43E75" w:rsidRDefault="00D43E75" w:rsidP="003D4C79">
                            <w:pPr>
                              <w:rPr>
                                <w:rFonts w:ascii="Georgia" w:hAnsi="Georgia" w:cs="Poor Richard"/>
                                <w:sz w:val="36"/>
                                <w:szCs w:val="36"/>
                              </w:rPr>
                            </w:pPr>
                          </w:p>
                          <w:p w14:paraId="7FDD8FBC" w14:textId="6CCAB8A5" w:rsidR="001A2BA0" w:rsidRPr="0068179C" w:rsidRDefault="00D43E75" w:rsidP="00D43E75">
                            <w:pPr>
                              <w:jc w:val="center"/>
                              <w:rPr>
                                <w:rFonts w:ascii="Georgia" w:hAnsi="Georgia"/>
                              </w:rPr>
                            </w:pPr>
                            <w:r>
                              <w:rPr>
                                <w:rFonts w:ascii="Georgia" w:hAnsi="Georgia" w:cs="Poor Richard"/>
                                <w:sz w:val="36"/>
                                <w:szCs w:val="36"/>
                              </w:rPr>
                              <w:t xml:space="preserve">      </w:t>
                            </w:r>
                            <w:r w:rsidR="00512A3C">
                              <w:rPr>
                                <w:rFonts w:ascii="Georgia" w:hAnsi="Georgia" w:cs="Poor Richard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A2BA0" w:rsidRPr="0068179C">
                              <w:rPr>
                                <w:rFonts w:ascii="Georgia" w:hAnsi="Georgia" w:cs="Poor Richard"/>
                                <w:sz w:val="36"/>
                                <w:szCs w:val="36"/>
                              </w:rPr>
                              <w:t>presents</w:t>
                            </w:r>
                          </w:p>
                          <w:p w14:paraId="71E02F02" w14:textId="77777777" w:rsidR="001A2BA0" w:rsidRPr="0068179C" w:rsidRDefault="001A2BA0" w:rsidP="00DB73F6">
                            <w:pPr>
                              <w:jc w:val="center"/>
                              <w:rPr>
                                <w:rFonts w:ascii="Georgia" w:hAnsi="Georgi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EEF292C" id="Text Box 2" o:spid="_x0000_s1029" type="#_x0000_t202" style="position:absolute;left:0;text-align:left;margin-left:-7.7pt;margin-top:17.55pt;width:4in;height:41.3pt;z-index:25165619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" filled="f" stroked="f">
                <v:textbox style="mso-fit-shape-to-text:t">
                  <w:txbxContent>
                    <w:p w14:paraId="443DE98D" w14:textId="77777777" w:rsidR="00D43E75" w:rsidRDefault="00D43E75" w:rsidP="003D4C79">
                      <w:pPr>
                        <w:rPr>
                          <w:rFonts w:ascii="Georgia" w:hAnsi="Georgia" w:cs="Poor Richard"/>
                          <w:sz w:val="36"/>
                          <w:szCs w:val="36"/>
                        </w:rPr>
                      </w:pPr>
                    </w:p>
                    <w:p w14:paraId="7FDD8FBC" w14:textId="6CCAB8A5" w:rsidR="001A2BA0" w:rsidRPr="0068179C" w:rsidRDefault="00D43E75" w:rsidP="00D43E75">
                      <w:pPr>
                        <w:jc w:val="center"/>
                        <w:rPr>
                          <w:rFonts w:ascii="Georgia" w:hAnsi="Georgia"/>
                        </w:rPr>
                      </w:pPr>
                      <w:r>
                        <w:rPr>
                          <w:rFonts w:ascii="Georgia" w:hAnsi="Georgia" w:cs="Poor Richard"/>
                          <w:sz w:val="36"/>
                          <w:szCs w:val="36"/>
                        </w:rPr>
                        <w:t xml:space="preserve">      </w:t>
                      </w:r>
                      <w:r w:rsidR="00512A3C">
                        <w:rPr>
                          <w:rFonts w:ascii="Georgia" w:hAnsi="Georgia" w:cs="Poor Richard"/>
                          <w:sz w:val="36"/>
                          <w:szCs w:val="36"/>
                        </w:rPr>
                        <w:t xml:space="preserve"> </w:t>
                      </w:r>
                      <w:r w:rsidR="001A2BA0" w:rsidRPr="0068179C">
                        <w:rPr>
                          <w:rFonts w:ascii="Georgia" w:hAnsi="Georgia" w:cs="Poor Richard"/>
                          <w:sz w:val="36"/>
                          <w:szCs w:val="36"/>
                        </w:rPr>
                        <w:t>presents</w:t>
                      </w:r>
                    </w:p>
                    <w:p w14:paraId="71E02F02" w14:textId="77777777" w:rsidR="001A2BA0" w:rsidRPr="0068179C" w:rsidRDefault="001A2BA0" w:rsidP="00DB73F6">
                      <w:pPr>
                        <w:jc w:val="center"/>
                        <w:rPr>
                          <w:rFonts w:ascii="Georgia" w:hAnsi="Georg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81F5EE0" w14:textId="66FA3226" w:rsidR="00B13EAB" w:rsidRPr="00B5471A" w:rsidRDefault="00B13EAB" w:rsidP="00DA779D">
      <w:pPr>
        <w:tabs>
          <w:tab w:val="right" w:pos="6120"/>
        </w:tabs>
        <w:jc w:val="center"/>
        <w:rPr>
          <w:rFonts w:ascii="Georgia" w:hAnsi="Georgia"/>
          <w:sz w:val="32"/>
          <w:szCs w:val="20"/>
        </w:rPr>
      </w:pPr>
    </w:p>
    <w:p w14:paraId="76878406" w14:textId="77777777" w:rsidR="00B13EAB" w:rsidRPr="00B5471A" w:rsidRDefault="00B13EAB" w:rsidP="00DA779D">
      <w:pPr>
        <w:tabs>
          <w:tab w:val="right" w:pos="6120"/>
        </w:tabs>
        <w:jc w:val="center"/>
        <w:rPr>
          <w:rFonts w:ascii="Georgia" w:hAnsi="Georgia"/>
          <w:sz w:val="32"/>
          <w:szCs w:val="20"/>
        </w:rPr>
      </w:pPr>
    </w:p>
    <w:p w14:paraId="47E0D36A" w14:textId="77777777" w:rsidR="00B13EAB" w:rsidRPr="00B5471A" w:rsidRDefault="00B13EAB" w:rsidP="00DA779D">
      <w:pPr>
        <w:tabs>
          <w:tab w:val="right" w:pos="6120"/>
        </w:tabs>
        <w:jc w:val="center"/>
        <w:rPr>
          <w:rFonts w:ascii="Georgia" w:hAnsi="Georgia"/>
          <w:sz w:val="32"/>
          <w:szCs w:val="20"/>
        </w:rPr>
      </w:pPr>
    </w:p>
    <w:p w14:paraId="171B5F74" w14:textId="22EB65C4" w:rsidR="00B9386B" w:rsidRPr="00B5471A" w:rsidRDefault="00DB73F6" w:rsidP="00B9386B">
      <w:pPr>
        <w:tabs>
          <w:tab w:val="right" w:pos="6120"/>
        </w:tabs>
        <w:rPr>
          <w:rFonts w:ascii="Georgia" w:hAnsi="Georgia"/>
          <w:sz w:val="32"/>
          <w:szCs w:val="20"/>
        </w:rPr>
      </w:pPr>
      <w:r w:rsidRPr="00B5471A">
        <w:rPr>
          <w:rFonts w:ascii="Georgia" w:hAnsi="Georgi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8BDAF91" wp14:editId="31575DC6">
                <wp:simplePos x="0" y="0"/>
                <wp:positionH relativeFrom="column">
                  <wp:posOffset>-522514</wp:posOffset>
                </wp:positionH>
                <wp:positionV relativeFrom="paragraph">
                  <wp:posOffset>33432</wp:posOffset>
                </wp:positionV>
                <wp:extent cx="4903082" cy="3978234"/>
                <wp:effectExtent l="0" t="0" r="0" b="3810"/>
                <wp:wrapNone/>
                <wp:docPr id="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03082" cy="397823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BD7DD3" w14:textId="0829155E" w:rsidR="00D43E75" w:rsidRDefault="00D43E75" w:rsidP="003D4C79">
                            <w:pPr>
                              <w:rPr>
                                <w:rFonts w:ascii="Georgia" w:hAnsi="Georgia" w:cs="Poor Richard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2B256BD3" w14:textId="55A64BBA" w:rsidR="00F5230C" w:rsidRDefault="00F5230C" w:rsidP="003D4C79">
                            <w:pPr>
                              <w:rPr>
                                <w:rFonts w:ascii="Georgia" w:hAnsi="Georgia" w:cs="Poor Richard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67B402BF" w14:textId="7FDA53F7" w:rsidR="00F5230C" w:rsidRDefault="00F5230C" w:rsidP="003D4C79">
                            <w:pPr>
                              <w:rPr>
                                <w:rFonts w:ascii="Georgia" w:hAnsi="Georgia" w:cs="Poor Richard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75D43139" w14:textId="77777777" w:rsidR="00F5230C" w:rsidRDefault="00F5230C" w:rsidP="003D4C79">
                            <w:pPr>
                              <w:rPr>
                                <w:rFonts w:ascii="Georgia" w:hAnsi="Georgia" w:cs="Poor Richard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770871D9" w14:textId="541DB760" w:rsidR="0057432F" w:rsidRPr="0057432F" w:rsidRDefault="00E87B64" w:rsidP="00F55DBB">
                            <w:pPr>
                              <w:jc w:val="center"/>
                              <w:rPr>
                                <w:rFonts w:ascii="Georgia" w:hAnsi="Georgia" w:cs="Poor Richard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 w:cs="Poor Richard"/>
                                <w:b/>
                                <w:sz w:val="48"/>
                                <w:szCs w:val="48"/>
                              </w:rPr>
                              <w:t>Name, Instrum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Georgia" w:hAnsi="Georgia" w:cs="Poor Richard"/>
                                <w:b/>
                                <w:sz w:val="48"/>
                                <w:szCs w:val="48"/>
                              </w:rPr>
                              <w:t>ent</w:t>
                            </w:r>
                          </w:p>
                          <w:p w14:paraId="39B1CD88" w14:textId="77777777" w:rsidR="003D4C79" w:rsidRPr="00930385" w:rsidRDefault="003D4C79" w:rsidP="00D43E75">
                            <w:pPr>
                              <w:jc w:val="center"/>
                              <w:rPr>
                                <w:rFonts w:ascii="Georgia" w:hAnsi="Georgia" w:cs="Poor Richard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57B4E569" w14:textId="77777777" w:rsidR="00DB73F6" w:rsidRDefault="00DB73F6" w:rsidP="00DB73F6">
                            <w:pPr>
                              <w:jc w:val="center"/>
                              <w:rPr>
                                <w:rFonts w:ascii="Georgia" w:hAnsi="Georgia" w:cs="Poor Richard"/>
                                <w:sz w:val="48"/>
                                <w:szCs w:val="48"/>
                              </w:rPr>
                            </w:pPr>
                          </w:p>
                          <w:p w14:paraId="1310EA0A" w14:textId="67C981E3" w:rsidR="005952DB" w:rsidRPr="005060DA" w:rsidRDefault="005952DB" w:rsidP="005952DB">
                            <w:pPr>
                              <w:ind w:left="720"/>
                              <w:jc w:val="center"/>
                              <w:rPr>
                                <w:rFonts w:ascii="Georgia" w:hAnsi="Georgia" w:cs="Poor Richard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DAF91" id="Text Box 17" o:spid="_x0000_s1030" type="#_x0000_t202" style="position:absolute;margin-left:-41.15pt;margin-top:2.65pt;width:386.05pt;height:313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CSshgIAABg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" stroked="f">
                <v:textbox>
                  <w:txbxContent>
                    <w:p w14:paraId="21BD7DD3" w14:textId="0829155E" w:rsidR="00D43E75" w:rsidRDefault="00D43E75" w:rsidP="003D4C79">
                      <w:pPr>
                        <w:rPr>
                          <w:rFonts w:ascii="Georgia" w:hAnsi="Georgia" w:cs="Poor Richard"/>
                          <w:b/>
                          <w:sz w:val="44"/>
                          <w:szCs w:val="44"/>
                        </w:rPr>
                      </w:pPr>
                    </w:p>
                    <w:p w14:paraId="2B256BD3" w14:textId="55A64BBA" w:rsidR="00F5230C" w:rsidRDefault="00F5230C" w:rsidP="003D4C79">
                      <w:pPr>
                        <w:rPr>
                          <w:rFonts w:ascii="Georgia" w:hAnsi="Georgia" w:cs="Poor Richard"/>
                          <w:b/>
                          <w:sz w:val="44"/>
                          <w:szCs w:val="44"/>
                        </w:rPr>
                      </w:pPr>
                    </w:p>
                    <w:p w14:paraId="67B402BF" w14:textId="7FDA53F7" w:rsidR="00F5230C" w:rsidRDefault="00F5230C" w:rsidP="003D4C79">
                      <w:pPr>
                        <w:rPr>
                          <w:rFonts w:ascii="Georgia" w:hAnsi="Georgia" w:cs="Poor Richard"/>
                          <w:b/>
                          <w:sz w:val="44"/>
                          <w:szCs w:val="44"/>
                        </w:rPr>
                      </w:pPr>
                    </w:p>
                    <w:p w14:paraId="75D43139" w14:textId="77777777" w:rsidR="00F5230C" w:rsidRDefault="00F5230C" w:rsidP="003D4C79">
                      <w:pPr>
                        <w:rPr>
                          <w:rFonts w:ascii="Georgia" w:hAnsi="Georgia" w:cs="Poor Richard"/>
                          <w:b/>
                          <w:sz w:val="44"/>
                          <w:szCs w:val="44"/>
                        </w:rPr>
                      </w:pPr>
                    </w:p>
                    <w:p w14:paraId="770871D9" w14:textId="541DB760" w:rsidR="0057432F" w:rsidRPr="0057432F" w:rsidRDefault="00E87B64" w:rsidP="00F55DBB">
                      <w:pPr>
                        <w:jc w:val="center"/>
                        <w:rPr>
                          <w:rFonts w:ascii="Georgia" w:hAnsi="Georgia" w:cs="Poor Richard"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 w:cs="Poor Richard"/>
                          <w:b/>
                          <w:sz w:val="48"/>
                          <w:szCs w:val="48"/>
                        </w:rPr>
                        <w:t>Name, Instrum</w:t>
                      </w:r>
                      <w:bookmarkStart w:id="1" w:name="_GoBack"/>
                      <w:bookmarkEnd w:id="1"/>
                      <w:r>
                        <w:rPr>
                          <w:rFonts w:ascii="Georgia" w:hAnsi="Georgia" w:cs="Poor Richard"/>
                          <w:b/>
                          <w:sz w:val="48"/>
                          <w:szCs w:val="48"/>
                        </w:rPr>
                        <w:t>ent</w:t>
                      </w:r>
                    </w:p>
                    <w:p w14:paraId="39B1CD88" w14:textId="77777777" w:rsidR="003D4C79" w:rsidRPr="00930385" w:rsidRDefault="003D4C79" w:rsidP="00D43E75">
                      <w:pPr>
                        <w:jc w:val="center"/>
                        <w:rPr>
                          <w:rFonts w:ascii="Georgia" w:hAnsi="Georgia" w:cs="Poor Richard"/>
                          <w:b/>
                          <w:sz w:val="44"/>
                          <w:szCs w:val="44"/>
                        </w:rPr>
                      </w:pPr>
                    </w:p>
                    <w:p w14:paraId="57B4E569" w14:textId="77777777" w:rsidR="00DB73F6" w:rsidRDefault="00DB73F6" w:rsidP="00DB73F6">
                      <w:pPr>
                        <w:jc w:val="center"/>
                        <w:rPr>
                          <w:rFonts w:ascii="Georgia" w:hAnsi="Georgia" w:cs="Poor Richard"/>
                          <w:sz w:val="48"/>
                          <w:szCs w:val="48"/>
                        </w:rPr>
                      </w:pPr>
                    </w:p>
                    <w:p w14:paraId="1310EA0A" w14:textId="67C981E3" w:rsidR="005952DB" w:rsidRPr="005060DA" w:rsidRDefault="005952DB" w:rsidP="005952DB">
                      <w:pPr>
                        <w:ind w:left="720"/>
                        <w:jc w:val="center"/>
                        <w:rPr>
                          <w:rFonts w:ascii="Georgia" w:hAnsi="Georgia" w:cs="Poor Richard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06BB14" w14:textId="43840C69" w:rsidR="00673EF6" w:rsidRPr="00B5471A" w:rsidRDefault="00673EF6" w:rsidP="00B9386B">
      <w:pPr>
        <w:tabs>
          <w:tab w:val="right" w:pos="6120"/>
        </w:tabs>
        <w:rPr>
          <w:rFonts w:ascii="Georgia" w:hAnsi="Georgia"/>
          <w:sz w:val="32"/>
          <w:szCs w:val="20"/>
        </w:rPr>
      </w:pPr>
    </w:p>
    <w:p w14:paraId="1029A5BB" w14:textId="62EFC1D1" w:rsidR="00B9386B" w:rsidRPr="00B5471A" w:rsidRDefault="00B9386B" w:rsidP="00B9386B">
      <w:pPr>
        <w:tabs>
          <w:tab w:val="right" w:pos="6120"/>
        </w:tabs>
        <w:rPr>
          <w:rFonts w:ascii="Georgia" w:hAnsi="Georgia"/>
          <w:sz w:val="32"/>
          <w:szCs w:val="20"/>
        </w:rPr>
      </w:pPr>
    </w:p>
    <w:p w14:paraId="28C7C071" w14:textId="77777777" w:rsidR="00B9386B" w:rsidRPr="00B5471A" w:rsidRDefault="00B9386B" w:rsidP="00B9386B">
      <w:pPr>
        <w:tabs>
          <w:tab w:val="right" w:pos="6120"/>
        </w:tabs>
        <w:rPr>
          <w:rFonts w:ascii="Georgia" w:hAnsi="Georgia"/>
          <w:sz w:val="32"/>
          <w:szCs w:val="20"/>
        </w:rPr>
      </w:pPr>
    </w:p>
    <w:p w14:paraId="122E69CC" w14:textId="77777777" w:rsidR="00B9386B" w:rsidRPr="00B5471A" w:rsidRDefault="00B9386B" w:rsidP="00B9386B">
      <w:pPr>
        <w:tabs>
          <w:tab w:val="right" w:pos="6120"/>
        </w:tabs>
        <w:rPr>
          <w:rFonts w:ascii="Georgia" w:hAnsi="Georgia"/>
          <w:sz w:val="32"/>
          <w:szCs w:val="20"/>
        </w:rPr>
      </w:pPr>
    </w:p>
    <w:p w14:paraId="199D7A2C" w14:textId="77777777" w:rsidR="009E2E7B" w:rsidRPr="00B5471A" w:rsidRDefault="009E2E7B" w:rsidP="00F457DD">
      <w:pPr>
        <w:tabs>
          <w:tab w:val="left" w:pos="360"/>
          <w:tab w:val="center" w:pos="3330"/>
          <w:tab w:val="right" w:pos="6390"/>
        </w:tabs>
        <w:rPr>
          <w:rFonts w:ascii="Georgia" w:hAnsi="Georgia"/>
          <w:sz w:val="32"/>
          <w:szCs w:val="20"/>
        </w:rPr>
      </w:pPr>
    </w:p>
    <w:p w14:paraId="4964B344" w14:textId="77777777" w:rsidR="00F457DD" w:rsidRPr="00B5471A" w:rsidRDefault="00F457DD" w:rsidP="00F457DD">
      <w:pPr>
        <w:tabs>
          <w:tab w:val="left" w:pos="360"/>
          <w:tab w:val="center" w:pos="3330"/>
          <w:tab w:val="right" w:pos="6390"/>
        </w:tabs>
        <w:rPr>
          <w:rFonts w:ascii="Georgia" w:hAnsi="Georgia"/>
          <w:sz w:val="32"/>
          <w:szCs w:val="20"/>
        </w:rPr>
      </w:pPr>
    </w:p>
    <w:p w14:paraId="373E03E8" w14:textId="77777777" w:rsidR="00F457DD" w:rsidRPr="00B5471A" w:rsidRDefault="00F457DD" w:rsidP="00F457DD">
      <w:pPr>
        <w:tabs>
          <w:tab w:val="left" w:pos="360"/>
          <w:tab w:val="center" w:pos="3330"/>
          <w:tab w:val="right" w:pos="6390"/>
        </w:tabs>
        <w:rPr>
          <w:rFonts w:ascii="Georgia" w:hAnsi="Georgia"/>
          <w:sz w:val="32"/>
          <w:szCs w:val="20"/>
        </w:rPr>
      </w:pPr>
    </w:p>
    <w:p w14:paraId="6128AAB4" w14:textId="77777777" w:rsidR="00F457DD" w:rsidRPr="00B5471A" w:rsidRDefault="00F457DD" w:rsidP="00F457DD">
      <w:pPr>
        <w:tabs>
          <w:tab w:val="left" w:pos="360"/>
          <w:tab w:val="center" w:pos="3330"/>
          <w:tab w:val="right" w:pos="6390"/>
        </w:tabs>
        <w:rPr>
          <w:rFonts w:ascii="Georgia" w:hAnsi="Georgia"/>
          <w:sz w:val="32"/>
          <w:szCs w:val="20"/>
        </w:rPr>
      </w:pPr>
    </w:p>
    <w:p w14:paraId="7029A9E8" w14:textId="77777777" w:rsidR="00F457DD" w:rsidRPr="00B5471A" w:rsidRDefault="00F457DD" w:rsidP="00F457DD">
      <w:pPr>
        <w:tabs>
          <w:tab w:val="left" w:pos="360"/>
          <w:tab w:val="center" w:pos="3330"/>
          <w:tab w:val="right" w:pos="6390"/>
        </w:tabs>
        <w:rPr>
          <w:rFonts w:ascii="Georgia" w:hAnsi="Georgia"/>
          <w:sz w:val="32"/>
          <w:szCs w:val="20"/>
        </w:rPr>
      </w:pPr>
    </w:p>
    <w:p w14:paraId="0968266A" w14:textId="77777777" w:rsidR="00F457DD" w:rsidRPr="00B5471A" w:rsidRDefault="00F457DD" w:rsidP="00F457DD">
      <w:pPr>
        <w:tabs>
          <w:tab w:val="left" w:pos="360"/>
          <w:tab w:val="center" w:pos="3330"/>
          <w:tab w:val="right" w:pos="6390"/>
        </w:tabs>
        <w:rPr>
          <w:rFonts w:ascii="Georgia" w:hAnsi="Georgia"/>
          <w:sz w:val="32"/>
          <w:szCs w:val="20"/>
        </w:rPr>
      </w:pPr>
    </w:p>
    <w:p w14:paraId="7B96712B" w14:textId="77777777" w:rsidR="00F457DD" w:rsidRPr="00B5471A" w:rsidRDefault="00F457DD" w:rsidP="00F457DD">
      <w:pPr>
        <w:tabs>
          <w:tab w:val="left" w:pos="360"/>
          <w:tab w:val="center" w:pos="3330"/>
          <w:tab w:val="right" w:pos="6390"/>
        </w:tabs>
        <w:rPr>
          <w:rFonts w:ascii="Georgia" w:hAnsi="Georgia"/>
          <w:sz w:val="32"/>
          <w:szCs w:val="20"/>
        </w:rPr>
      </w:pPr>
    </w:p>
    <w:p w14:paraId="55807575" w14:textId="77777777" w:rsidR="0068179C" w:rsidRPr="00B5471A" w:rsidRDefault="0068179C" w:rsidP="00F457DD">
      <w:pPr>
        <w:tabs>
          <w:tab w:val="left" w:pos="360"/>
          <w:tab w:val="center" w:pos="3330"/>
          <w:tab w:val="right" w:pos="6390"/>
        </w:tabs>
        <w:rPr>
          <w:rFonts w:ascii="Georgia" w:hAnsi="Georgia"/>
          <w:sz w:val="32"/>
          <w:szCs w:val="20"/>
        </w:rPr>
      </w:pPr>
    </w:p>
    <w:p w14:paraId="3C26E6A4" w14:textId="77777777" w:rsidR="0068179C" w:rsidRPr="00B5471A" w:rsidRDefault="0068179C" w:rsidP="00F457DD">
      <w:pPr>
        <w:tabs>
          <w:tab w:val="left" w:pos="360"/>
          <w:tab w:val="center" w:pos="3330"/>
          <w:tab w:val="right" w:pos="6390"/>
        </w:tabs>
        <w:rPr>
          <w:rFonts w:ascii="Georgia" w:hAnsi="Georgia"/>
          <w:sz w:val="32"/>
          <w:szCs w:val="20"/>
        </w:rPr>
      </w:pPr>
    </w:p>
    <w:p w14:paraId="3B6AF2F3" w14:textId="77777777" w:rsidR="00F457DD" w:rsidRPr="00B5471A" w:rsidRDefault="00F457DD" w:rsidP="00F457DD">
      <w:pPr>
        <w:tabs>
          <w:tab w:val="left" w:pos="360"/>
          <w:tab w:val="center" w:pos="3330"/>
          <w:tab w:val="right" w:pos="6390"/>
        </w:tabs>
        <w:rPr>
          <w:rFonts w:ascii="Georgia" w:hAnsi="Georgia"/>
          <w:sz w:val="32"/>
          <w:szCs w:val="20"/>
        </w:rPr>
      </w:pPr>
    </w:p>
    <w:p w14:paraId="10F73829" w14:textId="77777777" w:rsidR="00F457DD" w:rsidRPr="00B5471A" w:rsidRDefault="00F457DD" w:rsidP="00F457DD">
      <w:pPr>
        <w:tabs>
          <w:tab w:val="left" w:pos="360"/>
          <w:tab w:val="center" w:pos="3330"/>
          <w:tab w:val="right" w:pos="6390"/>
        </w:tabs>
        <w:rPr>
          <w:rFonts w:ascii="Georgia" w:hAnsi="Georgia"/>
          <w:sz w:val="32"/>
          <w:szCs w:val="20"/>
        </w:rPr>
      </w:pPr>
    </w:p>
    <w:p w14:paraId="5C3155C7" w14:textId="390AFCF5" w:rsidR="00F457DD" w:rsidRPr="00B5471A" w:rsidRDefault="000451A3" w:rsidP="00F457DD">
      <w:pPr>
        <w:tabs>
          <w:tab w:val="left" w:pos="360"/>
          <w:tab w:val="center" w:pos="3330"/>
          <w:tab w:val="right" w:pos="6390"/>
        </w:tabs>
        <w:rPr>
          <w:rFonts w:ascii="Georgia" w:hAnsi="Georgia"/>
          <w:sz w:val="32"/>
          <w:szCs w:val="20"/>
        </w:rPr>
      </w:pPr>
      <w:r w:rsidRPr="00B5471A">
        <w:rPr>
          <w:rFonts w:ascii="Georgia" w:hAnsi="Georgia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EEF79F7" wp14:editId="4F06DCBA">
                <wp:simplePos x="0" y="0"/>
                <wp:positionH relativeFrom="column">
                  <wp:posOffset>114300</wp:posOffset>
                </wp:positionH>
                <wp:positionV relativeFrom="paragraph">
                  <wp:posOffset>222250</wp:posOffset>
                </wp:positionV>
                <wp:extent cx="4127182" cy="1543050"/>
                <wp:effectExtent l="0" t="0" r="6985" b="0"/>
                <wp:wrapNone/>
                <wp:docPr id="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7182" cy="154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649BB" w14:textId="77777777" w:rsidR="001A2BA0" w:rsidRDefault="001A2BA0" w:rsidP="00B9386B">
                            <w:pPr>
                              <w:jc w:val="right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</w:p>
                          <w:p w14:paraId="663A1B71" w14:textId="77777777" w:rsidR="00D43E75" w:rsidRDefault="00D43E75" w:rsidP="00B9386B">
                            <w:pPr>
                              <w:jc w:val="right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</w:p>
                          <w:p w14:paraId="554E9F30" w14:textId="77777777" w:rsidR="00D43E75" w:rsidRDefault="00D43E75" w:rsidP="00B9386B">
                            <w:pPr>
                              <w:jc w:val="right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</w:p>
                          <w:p w14:paraId="11C6F4AB" w14:textId="0F775417" w:rsidR="00F55DBB" w:rsidRDefault="00E87B64" w:rsidP="00F55DBB">
                            <w:pPr>
                              <w:jc w:val="right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 xml:space="preserve">(Type of) </w:t>
                            </w:r>
                            <w:r w:rsidR="00F55DBB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Recital</w:t>
                            </w:r>
                          </w:p>
                          <w:p w14:paraId="18A50491" w14:textId="0118934D" w:rsidR="00F55DBB" w:rsidRPr="0068179C" w:rsidRDefault="00E87B64" w:rsidP="00F55DBB">
                            <w:pPr>
                              <w:jc w:val="right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Day, Date, Time</w:t>
                            </w:r>
                          </w:p>
                          <w:p w14:paraId="0DACDAE3" w14:textId="77777777" w:rsidR="00F55DBB" w:rsidRPr="0068179C" w:rsidRDefault="00F55DBB" w:rsidP="00F55DBB">
                            <w:pPr>
                              <w:jc w:val="right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  <w:r w:rsidRPr="0068179C"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  <w:t>Snow Fine Arts Recital Hall</w:t>
                            </w:r>
                          </w:p>
                          <w:p w14:paraId="619EC123" w14:textId="01EA3A30" w:rsidR="001A2BA0" w:rsidRPr="0068179C" w:rsidRDefault="001A2BA0" w:rsidP="00F55DBB">
                            <w:pPr>
                              <w:jc w:val="right"/>
                              <w:rPr>
                                <w:rFonts w:ascii="Georgia" w:hAnsi="Georgi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F79F7" id="Text Box 18" o:spid="_x0000_s1031" type="#_x0000_t202" style="position:absolute;margin-left:9pt;margin-top:17.5pt;width:324.95pt;height:121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" stroked="f">
                <v:textbox>
                  <w:txbxContent>
                    <w:p w14:paraId="664649BB" w14:textId="77777777" w:rsidR="001A2BA0" w:rsidRDefault="001A2BA0" w:rsidP="00B9386B">
                      <w:pPr>
                        <w:jc w:val="right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</w:p>
                    <w:p w14:paraId="663A1B71" w14:textId="77777777" w:rsidR="00D43E75" w:rsidRDefault="00D43E75" w:rsidP="00B9386B">
                      <w:pPr>
                        <w:jc w:val="right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</w:p>
                    <w:p w14:paraId="554E9F30" w14:textId="77777777" w:rsidR="00D43E75" w:rsidRDefault="00D43E75" w:rsidP="00B9386B">
                      <w:pPr>
                        <w:jc w:val="right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</w:p>
                    <w:p w14:paraId="11C6F4AB" w14:textId="0F775417" w:rsidR="00F55DBB" w:rsidRDefault="00E87B64" w:rsidP="00F55DBB">
                      <w:pPr>
                        <w:jc w:val="right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sz w:val="32"/>
                          <w:szCs w:val="32"/>
                        </w:rPr>
                        <w:t xml:space="preserve">(Type of) </w:t>
                      </w:r>
                      <w:r w:rsidR="00F55DBB">
                        <w:rPr>
                          <w:rFonts w:ascii="Georgia" w:hAnsi="Georgia"/>
                          <w:sz w:val="32"/>
                          <w:szCs w:val="32"/>
                        </w:rPr>
                        <w:t>Recital</w:t>
                      </w:r>
                    </w:p>
                    <w:p w14:paraId="18A50491" w14:textId="0118934D" w:rsidR="00F55DBB" w:rsidRPr="0068179C" w:rsidRDefault="00E87B64" w:rsidP="00F55DBB">
                      <w:pPr>
                        <w:jc w:val="right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sz w:val="32"/>
                          <w:szCs w:val="32"/>
                        </w:rPr>
                        <w:t>Day, Date, Time</w:t>
                      </w:r>
                    </w:p>
                    <w:p w14:paraId="0DACDAE3" w14:textId="77777777" w:rsidR="00F55DBB" w:rsidRPr="0068179C" w:rsidRDefault="00F55DBB" w:rsidP="00F55DBB">
                      <w:pPr>
                        <w:jc w:val="right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  <w:r w:rsidRPr="0068179C">
                        <w:rPr>
                          <w:rFonts w:ascii="Georgia" w:hAnsi="Georgia"/>
                          <w:sz w:val="32"/>
                          <w:szCs w:val="32"/>
                        </w:rPr>
                        <w:t>Snow Fine Arts Recital Hall</w:t>
                      </w:r>
                    </w:p>
                    <w:p w14:paraId="619EC123" w14:textId="01EA3A30" w:rsidR="001A2BA0" w:rsidRPr="0068179C" w:rsidRDefault="001A2BA0" w:rsidP="00F55DBB">
                      <w:pPr>
                        <w:jc w:val="right"/>
                        <w:rPr>
                          <w:rFonts w:ascii="Georgia" w:hAnsi="Georgia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B48D6E" w14:textId="0FFB5C27" w:rsidR="00F457DD" w:rsidRPr="00B5471A" w:rsidRDefault="004A3EA1" w:rsidP="00F457DD">
      <w:pPr>
        <w:tabs>
          <w:tab w:val="left" w:pos="360"/>
          <w:tab w:val="center" w:pos="3330"/>
          <w:tab w:val="right" w:pos="6390"/>
        </w:tabs>
        <w:rPr>
          <w:rFonts w:ascii="Georgia" w:hAnsi="Georgia"/>
          <w:sz w:val="32"/>
          <w:szCs w:val="20"/>
        </w:rPr>
      </w:pPr>
      <w:r>
        <w:rPr>
          <w:rFonts w:ascii="Arial Narrow" w:hAnsi="Arial Narrow" w:cs="Poor Richard"/>
          <w:noProof/>
          <w:sz w:val="22"/>
          <w:szCs w:val="22"/>
          <w:lang w:eastAsia="en-US"/>
        </w:rPr>
        <w:drawing>
          <wp:anchor distT="0" distB="0" distL="114300" distR="114300" simplePos="0" relativeHeight="251660800" behindDoc="0" locked="0" layoutInCell="1" allowOverlap="1" wp14:anchorId="740778A7" wp14:editId="53ACFA26">
            <wp:simplePos x="0" y="0"/>
            <wp:positionH relativeFrom="column">
              <wp:posOffset>-1860550</wp:posOffset>
            </wp:positionH>
            <wp:positionV relativeFrom="paragraph">
              <wp:posOffset>165100</wp:posOffset>
            </wp:positionV>
            <wp:extent cx="861060" cy="861060"/>
            <wp:effectExtent l="0" t="0" r="0" b="0"/>
            <wp:wrapNone/>
            <wp:docPr id="15" name="Picture 15" descr="C:\Users\UCA\Desktop\UCA Logos\UCA - FaceBo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CA\Desktop\UCA Logos\UCA - FaceBook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 w:cs="Poor Richard"/>
          <w:noProof/>
          <w:sz w:val="22"/>
          <w:szCs w:val="22"/>
          <w:lang w:eastAsia="en-US"/>
        </w:rPr>
        <w:drawing>
          <wp:anchor distT="0" distB="0" distL="114300" distR="114300" simplePos="0" relativeHeight="251658752" behindDoc="0" locked="0" layoutInCell="1" allowOverlap="1" wp14:anchorId="2B6EF451" wp14:editId="0484A511">
            <wp:simplePos x="0" y="0"/>
            <wp:positionH relativeFrom="column">
              <wp:posOffset>-5093970</wp:posOffset>
            </wp:positionH>
            <wp:positionV relativeFrom="paragraph">
              <wp:posOffset>165735</wp:posOffset>
            </wp:positionV>
            <wp:extent cx="861060" cy="861060"/>
            <wp:effectExtent l="0" t="0" r="0" b="0"/>
            <wp:wrapNone/>
            <wp:docPr id="14" name="Picture 14" descr="C:\Users\UCA\Desktop\UCA Logos\UCA-Calend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CA\Desktop\UCA Logos\UCA-Calendar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8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A2A283" w14:textId="39A325EB" w:rsidR="00F457DD" w:rsidRPr="00B5471A" w:rsidRDefault="00F457DD" w:rsidP="00F457DD">
      <w:pPr>
        <w:tabs>
          <w:tab w:val="left" w:pos="360"/>
          <w:tab w:val="center" w:pos="3330"/>
          <w:tab w:val="right" w:pos="6390"/>
        </w:tabs>
        <w:rPr>
          <w:rFonts w:ascii="Georgia" w:hAnsi="Georgia"/>
          <w:sz w:val="32"/>
          <w:szCs w:val="20"/>
        </w:rPr>
      </w:pPr>
    </w:p>
    <w:p w14:paraId="1669A407" w14:textId="42F28E20" w:rsidR="00866295" w:rsidRPr="00B5471A" w:rsidRDefault="004A3EA1" w:rsidP="00CF74F0">
      <w:pPr>
        <w:tabs>
          <w:tab w:val="left" w:pos="360"/>
          <w:tab w:val="center" w:pos="3330"/>
          <w:tab w:val="right" w:pos="6390"/>
        </w:tabs>
        <w:jc w:val="center"/>
        <w:rPr>
          <w:rFonts w:ascii="Georgia" w:hAnsi="Georgia"/>
          <w:sz w:val="32"/>
          <w:szCs w:val="20"/>
        </w:rPr>
      </w:pPr>
      <w:r>
        <w:rPr>
          <w:noProof/>
          <w:color w:val="1A1A1A"/>
          <w:lang w:eastAsia="en-US"/>
        </w:rPr>
        <w:drawing>
          <wp:anchor distT="0" distB="0" distL="114300" distR="114300" simplePos="0" relativeHeight="251663360" behindDoc="0" locked="0" layoutInCell="1" allowOverlap="1" wp14:anchorId="4B80D7AA" wp14:editId="1E8D38A0">
            <wp:simplePos x="0" y="0"/>
            <wp:positionH relativeFrom="column">
              <wp:posOffset>-3385229</wp:posOffset>
            </wp:positionH>
            <wp:positionV relativeFrom="paragraph">
              <wp:posOffset>26035</wp:posOffset>
            </wp:positionV>
            <wp:extent cx="598805" cy="817880"/>
            <wp:effectExtent l="0" t="0" r="0" b="1270"/>
            <wp:wrapNone/>
            <wp:docPr id="16" name="Picture 16" descr="C:\Users\UCA\Desktop\UCA Logos\shield-digital-blac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CA\Desktop\UCA Logos\shield-digital-blac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81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90E26" w14:textId="77777777" w:rsidR="002B7BC2" w:rsidRPr="00B5471A" w:rsidRDefault="002B7BC2" w:rsidP="005E1DC5">
      <w:pPr>
        <w:rPr>
          <w:rFonts w:ascii="Georgia" w:hAnsi="Georgia"/>
          <w:b/>
          <w:i/>
          <w:sz w:val="22"/>
          <w:szCs w:val="22"/>
        </w:rPr>
      </w:pPr>
    </w:p>
    <w:p w14:paraId="5D90B116" w14:textId="77777777" w:rsidR="004B762F" w:rsidRPr="00B5471A" w:rsidRDefault="004B762F" w:rsidP="004B762F">
      <w:pPr>
        <w:jc w:val="center"/>
        <w:rPr>
          <w:rFonts w:ascii="Georgia" w:hAnsi="Georgia"/>
          <w:b/>
          <w:i/>
        </w:rPr>
      </w:pPr>
    </w:p>
    <w:p w14:paraId="12E68CE9" w14:textId="77777777" w:rsidR="004B762F" w:rsidRPr="00B5471A" w:rsidRDefault="004B762F" w:rsidP="004B762F">
      <w:pPr>
        <w:jc w:val="center"/>
        <w:rPr>
          <w:rFonts w:ascii="Georgia" w:hAnsi="Georgia"/>
          <w:b/>
          <w:i/>
        </w:rPr>
      </w:pPr>
    </w:p>
    <w:p w14:paraId="1DF355AB" w14:textId="77777777" w:rsidR="0095147D" w:rsidRPr="00CE49FD" w:rsidRDefault="0095147D" w:rsidP="0095147D">
      <w:pPr>
        <w:pStyle w:val="Heading4"/>
        <w:spacing w:before="0"/>
        <w:jc w:val="center"/>
        <w:rPr>
          <w:rFonts w:ascii="Times New Roman" w:hAnsi="Times New Roman"/>
          <w:b/>
          <w:color w:val="auto"/>
        </w:rPr>
      </w:pPr>
      <w:r w:rsidRPr="00CE49FD">
        <w:rPr>
          <w:rFonts w:ascii="Times New Roman" w:hAnsi="Times New Roman"/>
          <w:b/>
          <w:color w:val="auto"/>
        </w:rPr>
        <w:lastRenderedPageBreak/>
        <w:t>PROGRAM</w:t>
      </w:r>
    </w:p>
    <w:p w14:paraId="1A422E8B" w14:textId="77777777" w:rsidR="00055E1B" w:rsidRPr="00055E1B" w:rsidRDefault="00055E1B" w:rsidP="00055E1B">
      <w:pPr>
        <w:rPr>
          <w:rFonts w:ascii="Garamond" w:hAnsi="Garamond"/>
          <w:b/>
        </w:rPr>
      </w:pPr>
    </w:p>
    <w:p w14:paraId="47000ED6" w14:textId="712FC50E" w:rsidR="00A90544" w:rsidRDefault="00E87B64" w:rsidP="00A90544">
      <w:pPr>
        <w:shd w:val="clear" w:color="auto" w:fill="FFFFFF"/>
        <w:rPr>
          <w:rFonts w:eastAsia="Times New Roman"/>
          <w:color w:val="000000"/>
          <w:lang w:eastAsia="en-US"/>
        </w:rPr>
      </w:pPr>
      <w:r>
        <w:rPr>
          <w:rFonts w:eastAsia="Times New Roman"/>
          <w:color w:val="000000"/>
          <w:lang w:eastAsia="en-US"/>
        </w:rPr>
        <w:t>Name of Piece</w:t>
      </w:r>
      <w:r>
        <w:rPr>
          <w:rFonts w:eastAsia="Times New Roman"/>
          <w:color w:val="000000"/>
          <w:lang w:eastAsia="en-US"/>
        </w:rPr>
        <w:tab/>
      </w:r>
      <w:r>
        <w:rPr>
          <w:rFonts w:eastAsia="Times New Roman"/>
          <w:color w:val="000000"/>
          <w:lang w:eastAsia="en-US"/>
        </w:rPr>
        <w:tab/>
      </w:r>
      <w:r w:rsidR="00A90544">
        <w:rPr>
          <w:rFonts w:eastAsia="Times New Roman"/>
          <w:color w:val="000000"/>
          <w:lang w:eastAsia="en-US"/>
        </w:rPr>
        <w:tab/>
      </w:r>
      <w:r w:rsidR="00A90544">
        <w:rPr>
          <w:rFonts w:eastAsia="Times New Roman"/>
          <w:color w:val="000000"/>
          <w:lang w:eastAsia="en-US"/>
        </w:rPr>
        <w:tab/>
      </w:r>
      <w:r w:rsidR="00566C05">
        <w:rPr>
          <w:rFonts w:eastAsia="Times New Roman"/>
          <w:color w:val="000000"/>
          <w:lang w:eastAsia="en-US"/>
        </w:rPr>
        <w:tab/>
      </w:r>
      <w:r w:rsidR="00566C05">
        <w:rPr>
          <w:rFonts w:eastAsia="Times New Roman"/>
          <w:color w:val="000000"/>
          <w:lang w:eastAsia="en-US"/>
        </w:rPr>
        <w:tab/>
        <w:t xml:space="preserve"> </w:t>
      </w:r>
      <w:r>
        <w:rPr>
          <w:rFonts w:eastAsia="Times New Roman"/>
          <w:color w:val="000000"/>
          <w:lang w:eastAsia="en-US"/>
        </w:rPr>
        <w:t xml:space="preserve">      Composer</w:t>
      </w:r>
    </w:p>
    <w:p w14:paraId="7D2E0A24" w14:textId="3A2E8553" w:rsidR="00A90544" w:rsidRPr="00A90544" w:rsidRDefault="00A90544" w:rsidP="00A90544">
      <w:pPr>
        <w:shd w:val="clear" w:color="auto" w:fill="FFFFFF"/>
        <w:rPr>
          <w:rFonts w:eastAsia="Times New Roman"/>
          <w:color w:val="000000"/>
          <w:lang w:eastAsia="en-US"/>
        </w:rPr>
      </w:pPr>
      <w:r>
        <w:rPr>
          <w:rFonts w:eastAsia="Times New Roman"/>
          <w:color w:val="000000"/>
          <w:lang w:eastAsia="en-US"/>
        </w:rPr>
        <w:tab/>
      </w:r>
      <w:r>
        <w:rPr>
          <w:rFonts w:eastAsia="Times New Roman"/>
          <w:color w:val="000000"/>
          <w:lang w:eastAsia="en-US"/>
        </w:rPr>
        <w:tab/>
      </w:r>
      <w:r>
        <w:rPr>
          <w:rFonts w:eastAsia="Times New Roman"/>
          <w:color w:val="000000"/>
          <w:lang w:eastAsia="en-US"/>
        </w:rPr>
        <w:tab/>
      </w:r>
      <w:r>
        <w:rPr>
          <w:rFonts w:eastAsia="Times New Roman"/>
          <w:color w:val="000000"/>
          <w:lang w:eastAsia="en-US"/>
        </w:rPr>
        <w:tab/>
      </w:r>
      <w:r>
        <w:rPr>
          <w:rFonts w:eastAsia="Times New Roman"/>
          <w:color w:val="000000"/>
          <w:lang w:eastAsia="en-US"/>
        </w:rPr>
        <w:tab/>
      </w:r>
      <w:r>
        <w:rPr>
          <w:rFonts w:eastAsia="Times New Roman"/>
          <w:color w:val="000000"/>
          <w:lang w:eastAsia="en-US"/>
        </w:rPr>
        <w:tab/>
      </w:r>
      <w:r w:rsidR="00566C05">
        <w:rPr>
          <w:rFonts w:eastAsia="Times New Roman"/>
          <w:color w:val="000000"/>
          <w:lang w:eastAsia="en-US"/>
        </w:rPr>
        <w:t xml:space="preserve">             </w:t>
      </w:r>
      <w:r>
        <w:rPr>
          <w:rFonts w:eastAsia="Times New Roman"/>
          <w:color w:val="000000"/>
          <w:lang w:eastAsia="en-US"/>
        </w:rPr>
        <w:t>(</w:t>
      </w:r>
      <w:r w:rsidR="00E87B64">
        <w:rPr>
          <w:rFonts w:eastAsia="Times New Roman"/>
          <w:color w:val="000000"/>
          <w:lang w:eastAsia="en-US"/>
        </w:rPr>
        <w:t>birth - death</w:t>
      </w:r>
      <w:r>
        <w:rPr>
          <w:rFonts w:eastAsia="Times New Roman"/>
          <w:color w:val="000000"/>
          <w:lang w:eastAsia="en-US"/>
        </w:rPr>
        <w:t>)</w:t>
      </w:r>
    </w:p>
    <w:p w14:paraId="68460D58" w14:textId="140172A0" w:rsidR="00A90544" w:rsidRPr="00A90544" w:rsidRDefault="00FA5CCF" w:rsidP="00A90544">
      <w:pPr>
        <w:shd w:val="clear" w:color="auto" w:fill="FFFFFF"/>
        <w:jc w:val="center"/>
        <w:rPr>
          <w:rFonts w:eastAsia="Times New Roman"/>
          <w:color w:val="000000"/>
          <w:lang w:eastAsia="en-US"/>
        </w:rPr>
      </w:pPr>
      <w:r>
        <w:rPr>
          <w:rFonts w:eastAsia="Times New Roman"/>
          <w:color w:val="000000"/>
          <w:lang w:eastAsia="en-US"/>
        </w:rPr>
        <w:t>Performer’s name</w:t>
      </w:r>
      <w:r w:rsidR="00A90544" w:rsidRPr="00A90544">
        <w:rPr>
          <w:rFonts w:eastAsia="Times New Roman"/>
          <w:color w:val="000000"/>
          <w:lang w:eastAsia="en-US"/>
        </w:rPr>
        <w:t xml:space="preserve">, </w:t>
      </w:r>
      <w:r>
        <w:rPr>
          <w:rFonts w:eastAsia="Times New Roman"/>
          <w:color w:val="000000"/>
          <w:lang w:eastAsia="en-US"/>
        </w:rPr>
        <w:t>instrument</w:t>
      </w:r>
    </w:p>
    <w:p w14:paraId="627ACE7F" w14:textId="3BAD267F" w:rsidR="00A90544" w:rsidRPr="00A90544" w:rsidRDefault="00FA5CCF" w:rsidP="00A90544">
      <w:pPr>
        <w:shd w:val="clear" w:color="auto" w:fill="FFFFFF"/>
        <w:jc w:val="center"/>
        <w:rPr>
          <w:rFonts w:eastAsia="Times New Roman"/>
          <w:color w:val="000000"/>
          <w:lang w:eastAsia="en-US"/>
        </w:rPr>
      </w:pPr>
      <w:r>
        <w:rPr>
          <w:rFonts w:eastAsia="Times New Roman"/>
          <w:color w:val="000000"/>
          <w:lang w:eastAsia="en-US"/>
        </w:rPr>
        <w:t>Performer’s name, instrument</w:t>
      </w:r>
    </w:p>
    <w:p w14:paraId="1C50BCB3" w14:textId="77777777" w:rsidR="00A90544" w:rsidRPr="00A90544" w:rsidRDefault="00A90544" w:rsidP="00A90544">
      <w:pPr>
        <w:shd w:val="clear" w:color="auto" w:fill="FFFFFF"/>
        <w:rPr>
          <w:rFonts w:eastAsia="Times New Roman"/>
          <w:color w:val="000000"/>
          <w:lang w:eastAsia="en-US"/>
        </w:rPr>
      </w:pPr>
    </w:p>
    <w:p w14:paraId="024D6020" w14:textId="77777777" w:rsidR="00566C05" w:rsidRDefault="00566C05" w:rsidP="00A90544">
      <w:pPr>
        <w:shd w:val="clear" w:color="auto" w:fill="FFFFFF"/>
        <w:rPr>
          <w:rFonts w:eastAsia="Times New Roman"/>
          <w:color w:val="000000"/>
          <w:lang w:eastAsia="en-US"/>
        </w:rPr>
      </w:pPr>
    </w:p>
    <w:p w14:paraId="77DB97A8" w14:textId="7069E4F5" w:rsidR="00566C05" w:rsidRDefault="00566C05" w:rsidP="00FA5CCF">
      <w:pPr>
        <w:shd w:val="clear" w:color="auto" w:fill="FFFFFF"/>
        <w:rPr>
          <w:rFonts w:eastAsia="Times New Roman"/>
          <w:color w:val="000000"/>
          <w:lang w:eastAsia="en-US"/>
        </w:rPr>
      </w:pPr>
    </w:p>
    <w:p w14:paraId="3E5CF084" w14:textId="0E83C68E" w:rsidR="00FA5CCF" w:rsidRDefault="00FA5CCF" w:rsidP="00A90544">
      <w:pPr>
        <w:shd w:val="clear" w:color="auto" w:fill="FFFFFF"/>
        <w:jc w:val="center"/>
        <w:rPr>
          <w:rFonts w:eastAsia="Times New Roman"/>
          <w:color w:val="000000"/>
          <w:lang w:eastAsia="en-US"/>
        </w:rPr>
      </w:pPr>
    </w:p>
    <w:p w14:paraId="7064FDD0" w14:textId="6D6A18A9" w:rsidR="00FA5CCF" w:rsidRDefault="00FA5CCF" w:rsidP="00A90544">
      <w:pPr>
        <w:shd w:val="clear" w:color="auto" w:fill="FFFFFF"/>
        <w:jc w:val="center"/>
        <w:rPr>
          <w:rFonts w:eastAsia="Times New Roman"/>
          <w:color w:val="000000"/>
          <w:lang w:eastAsia="en-US"/>
        </w:rPr>
      </w:pPr>
    </w:p>
    <w:p w14:paraId="1A40EE3A" w14:textId="47FFF106" w:rsidR="00FA5CCF" w:rsidRDefault="00FA5CCF" w:rsidP="00A90544">
      <w:pPr>
        <w:shd w:val="clear" w:color="auto" w:fill="FFFFFF"/>
        <w:jc w:val="center"/>
        <w:rPr>
          <w:rFonts w:eastAsia="Times New Roman"/>
          <w:color w:val="000000"/>
          <w:lang w:eastAsia="en-US"/>
        </w:rPr>
      </w:pPr>
    </w:p>
    <w:p w14:paraId="40CE57BC" w14:textId="470897FF" w:rsidR="00FA5CCF" w:rsidRDefault="00FA5CCF" w:rsidP="00A90544">
      <w:pPr>
        <w:shd w:val="clear" w:color="auto" w:fill="FFFFFF"/>
        <w:jc w:val="center"/>
        <w:rPr>
          <w:rFonts w:eastAsia="Times New Roman"/>
          <w:color w:val="000000"/>
          <w:lang w:eastAsia="en-US"/>
        </w:rPr>
      </w:pPr>
    </w:p>
    <w:p w14:paraId="2FBBDD2A" w14:textId="552071B1" w:rsidR="00FA5CCF" w:rsidRDefault="00FA5CCF" w:rsidP="00A90544">
      <w:pPr>
        <w:shd w:val="clear" w:color="auto" w:fill="FFFFFF"/>
        <w:jc w:val="center"/>
        <w:rPr>
          <w:rFonts w:eastAsia="Times New Roman"/>
          <w:color w:val="000000"/>
          <w:lang w:eastAsia="en-US"/>
        </w:rPr>
      </w:pPr>
    </w:p>
    <w:p w14:paraId="58B6808C" w14:textId="6C6E4E41" w:rsidR="00FA5CCF" w:rsidRDefault="00FA5CCF" w:rsidP="00A90544">
      <w:pPr>
        <w:shd w:val="clear" w:color="auto" w:fill="FFFFFF"/>
        <w:jc w:val="center"/>
        <w:rPr>
          <w:rFonts w:eastAsia="Times New Roman"/>
          <w:color w:val="000000"/>
          <w:lang w:eastAsia="en-US"/>
        </w:rPr>
      </w:pPr>
    </w:p>
    <w:p w14:paraId="5EBCF3D2" w14:textId="11E2A1D3" w:rsidR="00FA5CCF" w:rsidRDefault="00FA5CCF" w:rsidP="00A90544">
      <w:pPr>
        <w:shd w:val="clear" w:color="auto" w:fill="FFFFFF"/>
        <w:jc w:val="center"/>
        <w:rPr>
          <w:rFonts w:eastAsia="Times New Roman"/>
          <w:color w:val="000000"/>
          <w:lang w:eastAsia="en-US"/>
        </w:rPr>
      </w:pPr>
    </w:p>
    <w:p w14:paraId="3E66C9A9" w14:textId="0853201B" w:rsidR="00FA5CCF" w:rsidRDefault="00FA5CCF" w:rsidP="00A90544">
      <w:pPr>
        <w:shd w:val="clear" w:color="auto" w:fill="FFFFFF"/>
        <w:jc w:val="center"/>
        <w:rPr>
          <w:rFonts w:eastAsia="Times New Roman"/>
          <w:color w:val="000000"/>
          <w:lang w:eastAsia="en-US"/>
        </w:rPr>
      </w:pPr>
    </w:p>
    <w:p w14:paraId="780358C3" w14:textId="33713072" w:rsidR="00FA5CCF" w:rsidRDefault="00FA5CCF" w:rsidP="00A90544">
      <w:pPr>
        <w:shd w:val="clear" w:color="auto" w:fill="FFFFFF"/>
        <w:jc w:val="center"/>
        <w:rPr>
          <w:rFonts w:eastAsia="Times New Roman"/>
          <w:color w:val="000000"/>
          <w:lang w:eastAsia="en-US"/>
        </w:rPr>
      </w:pPr>
    </w:p>
    <w:p w14:paraId="185C45C8" w14:textId="26EDBE42" w:rsidR="00FA5CCF" w:rsidRDefault="00FA5CCF" w:rsidP="00A90544">
      <w:pPr>
        <w:shd w:val="clear" w:color="auto" w:fill="FFFFFF"/>
        <w:jc w:val="center"/>
        <w:rPr>
          <w:rFonts w:eastAsia="Times New Roman"/>
          <w:color w:val="000000"/>
          <w:lang w:eastAsia="en-US"/>
        </w:rPr>
      </w:pPr>
    </w:p>
    <w:p w14:paraId="09A8B116" w14:textId="279E5AEE" w:rsidR="00FA5CCF" w:rsidRDefault="00FA5CCF" w:rsidP="00A90544">
      <w:pPr>
        <w:shd w:val="clear" w:color="auto" w:fill="FFFFFF"/>
        <w:jc w:val="center"/>
        <w:rPr>
          <w:rFonts w:eastAsia="Times New Roman"/>
          <w:color w:val="000000"/>
          <w:lang w:eastAsia="en-US"/>
        </w:rPr>
      </w:pPr>
    </w:p>
    <w:p w14:paraId="0113304F" w14:textId="583103FD" w:rsidR="00FA5CCF" w:rsidRDefault="00FA5CCF" w:rsidP="00A90544">
      <w:pPr>
        <w:shd w:val="clear" w:color="auto" w:fill="FFFFFF"/>
        <w:jc w:val="center"/>
        <w:rPr>
          <w:rFonts w:eastAsia="Times New Roman"/>
          <w:color w:val="000000"/>
          <w:lang w:eastAsia="en-US"/>
        </w:rPr>
      </w:pPr>
    </w:p>
    <w:p w14:paraId="6B72F114" w14:textId="33976E59" w:rsidR="00FA5CCF" w:rsidRDefault="00FA5CCF" w:rsidP="00A90544">
      <w:pPr>
        <w:shd w:val="clear" w:color="auto" w:fill="FFFFFF"/>
        <w:jc w:val="center"/>
        <w:rPr>
          <w:rFonts w:eastAsia="Times New Roman"/>
          <w:color w:val="000000"/>
          <w:lang w:eastAsia="en-US"/>
        </w:rPr>
      </w:pPr>
    </w:p>
    <w:p w14:paraId="53711D54" w14:textId="357F06EB" w:rsidR="00FA5CCF" w:rsidRDefault="00FA5CCF" w:rsidP="00A90544">
      <w:pPr>
        <w:shd w:val="clear" w:color="auto" w:fill="FFFFFF"/>
        <w:jc w:val="center"/>
        <w:rPr>
          <w:rFonts w:eastAsia="Times New Roman"/>
          <w:color w:val="000000"/>
          <w:lang w:eastAsia="en-US"/>
        </w:rPr>
      </w:pPr>
    </w:p>
    <w:p w14:paraId="65393252" w14:textId="5E4C6288" w:rsidR="00FA5CCF" w:rsidRDefault="00FA5CCF" w:rsidP="00A90544">
      <w:pPr>
        <w:shd w:val="clear" w:color="auto" w:fill="FFFFFF"/>
        <w:jc w:val="center"/>
        <w:rPr>
          <w:rFonts w:eastAsia="Times New Roman"/>
          <w:color w:val="000000"/>
          <w:lang w:eastAsia="en-US"/>
        </w:rPr>
      </w:pPr>
    </w:p>
    <w:p w14:paraId="336CE714" w14:textId="73E9C4C7" w:rsidR="00FA5CCF" w:rsidRDefault="00FA5CCF" w:rsidP="00A90544">
      <w:pPr>
        <w:shd w:val="clear" w:color="auto" w:fill="FFFFFF"/>
        <w:jc w:val="center"/>
        <w:rPr>
          <w:rFonts w:eastAsia="Times New Roman"/>
          <w:color w:val="000000"/>
          <w:lang w:eastAsia="en-US"/>
        </w:rPr>
      </w:pPr>
    </w:p>
    <w:p w14:paraId="6A2EF050" w14:textId="25C62E2A" w:rsidR="00FA5CCF" w:rsidRDefault="00FA5CCF" w:rsidP="00A90544">
      <w:pPr>
        <w:shd w:val="clear" w:color="auto" w:fill="FFFFFF"/>
        <w:jc w:val="center"/>
        <w:rPr>
          <w:rFonts w:eastAsia="Times New Roman"/>
          <w:color w:val="000000"/>
          <w:lang w:eastAsia="en-US"/>
        </w:rPr>
      </w:pPr>
    </w:p>
    <w:p w14:paraId="3EE5D9D3" w14:textId="12E241F5" w:rsidR="00FA5CCF" w:rsidRDefault="00FA5CCF" w:rsidP="00A90544">
      <w:pPr>
        <w:shd w:val="clear" w:color="auto" w:fill="FFFFFF"/>
        <w:jc w:val="center"/>
        <w:rPr>
          <w:rFonts w:eastAsia="Times New Roman"/>
          <w:color w:val="000000"/>
          <w:lang w:eastAsia="en-US"/>
        </w:rPr>
      </w:pPr>
    </w:p>
    <w:p w14:paraId="0D09005D" w14:textId="2D5FB7A5" w:rsidR="00FA5CCF" w:rsidRDefault="00FA5CCF" w:rsidP="00A90544">
      <w:pPr>
        <w:shd w:val="clear" w:color="auto" w:fill="FFFFFF"/>
        <w:jc w:val="center"/>
        <w:rPr>
          <w:rFonts w:eastAsia="Times New Roman"/>
          <w:color w:val="000000"/>
          <w:lang w:eastAsia="en-US"/>
        </w:rPr>
      </w:pPr>
    </w:p>
    <w:p w14:paraId="4C14EFD6" w14:textId="5A41B5BD" w:rsidR="00FA5CCF" w:rsidRDefault="00FA5CCF" w:rsidP="00A90544">
      <w:pPr>
        <w:shd w:val="clear" w:color="auto" w:fill="FFFFFF"/>
        <w:jc w:val="center"/>
        <w:rPr>
          <w:rFonts w:eastAsia="Times New Roman"/>
          <w:color w:val="000000"/>
          <w:lang w:eastAsia="en-US"/>
        </w:rPr>
      </w:pPr>
    </w:p>
    <w:p w14:paraId="25E5FB10" w14:textId="02DD61C5" w:rsidR="00FA5CCF" w:rsidRDefault="00FA5CCF" w:rsidP="00A90544">
      <w:pPr>
        <w:shd w:val="clear" w:color="auto" w:fill="FFFFFF"/>
        <w:jc w:val="center"/>
        <w:rPr>
          <w:rFonts w:eastAsia="Times New Roman"/>
          <w:color w:val="000000"/>
          <w:lang w:eastAsia="en-US"/>
        </w:rPr>
      </w:pPr>
    </w:p>
    <w:p w14:paraId="01FC6497" w14:textId="4AAB93CE" w:rsidR="00FA5CCF" w:rsidRDefault="00FA5CCF" w:rsidP="00A90544">
      <w:pPr>
        <w:shd w:val="clear" w:color="auto" w:fill="FFFFFF"/>
        <w:jc w:val="center"/>
        <w:rPr>
          <w:rFonts w:eastAsia="Times New Roman"/>
          <w:color w:val="000000"/>
          <w:lang w:eastAsia="en-US"/>
        </w:rPr>
      </w:pPr>
    </w:p>
    <w:p w14:paraId="335210FC" w14:textId="6E626CDC" w:rsidR="00FA5CCF" w:rsidRDefault="00FA5CCF" w:rsidP="00A90544">
      <w:pPr>
        <w:shd w:val="clear" w:color="auto" w:fill="FFFFFF"/>
        <w:jc w:val="center"/>
        <w:rPr>
          <w:rFonts w:eastAsia="Times New Roman"/>
          <w:color w:val="000000"/>
          <w:lang w:eastAsia="en-US"/>
        </w:rPr>
      </w:pPr>
    </w:p>
    <w:p w14:paraId="50F7218B" w14:textId="33CEA172" w:rsidR="00FA5CCF" w:rsidRDefault="00FA5CCF" w:rsidP="00A90544">
      <w:pPr>
        <w:shd w:val="clear" w:color="auto" w:fill="FFFFFF"/>
        <w:jc w:val="center"/>
        <w:rPr>
          <w:rFonts w:eastAsia="Times New Roman"/>
          <w:color w:val="000000"/>
          <w:lang w:eastAsia="en-US"/>
        </w:rPr>
      </w:pPr>
    </w:p>
    <w:p w14:paraId="191464FD" w14:textId="3E72F7D5" w:rsidR="00FA5CCF" w:rsidRDefault="00FA5CCF" w:rsidP="00A90544">
      <w:pPr>
        <w:shd w:val="clear" w:color="auto" w:fill="FFFFFF"/>
        <w:jc w:val="center"/>
        <w:rPr>
          <w:rFonts w:eastAsia="Times New Roman"/>
          <w:color w:val="000000"/>
          <w:lang w:eastAsia="en-US"/>
        </w:rPr>
      </w:pPr>
    </w:p>
    <w:p w14:paraId="5B9A6983" w14:textId="77777777" w:rsidR="00FA5CCF" w:rsidRDefault="00FA5CCF" w:rsidP="00A90544">
      <w:pPr>
        <w:shd w:val="clear" w:color="auto" w:fill="FFFFFF"/>
        <w:jc w:val="center"/>
        <w:rPr>
          <w:rFonts w:eastAsia="Times New Roman"/>
          <w:color w:val="000000"/>
          <w:lang w:eastAsia="en-US"/>
        </w:rPr>
      </w:pPr>
    </w:p>
    <w:p w14:paraId="044A85C6" w14:textId="39FAAFE2" w:rsidR="00566C05" w:rsidRDefault="00566C05" w:rsidP="00A90544">
      <w:pPr>
        <w:shd w:val="clear" w:color="auto" w:fill="FFFFFF"/>
        <w:jc w:val="center"/>
        <w:rPr>
          <w:rFonts w:eastAsia="Times New Roman"/>
          <w:color w:val="000000"/>
          <w:lang w:eastAsia="en-US"/>
        </w:rPr>
      </w:pPr>
    </w:p>
    <w:p w14:paraId="613A385B" w14:textId="1190F14C" w:rsidR="00566C05" w:rsidRDefault="00566C05" w:rsidP="00A90544">
      <w:pPr>
        <w:shd w:val="clear" w:color="auto" w:fill="FFFFFF"/>
        <w:jc w:val="center"/>
        <w:rPr>
          <w:rFonts w:eastAsia="Times New Roman"/>
          <w:color w:val="000000"/>
          <w:lang w:eastAsia="en-US"/>
        </w:rPr>
      </w:pPr>
    </w:p>
    <w:p w14:paraId="0085BC37" w14:textId="25924806" w:rsidR="00566C05" w:rsidRDefault="00566C05" w:rsidP="00A90544">
      <w:pPr>
        <w:shd w:val="clear" w:color="auto" w:fill="FFFFFF"/>
        <w:jc w:val="center"/>
        <w:rPr>
          <w:rFonts w:eastAsia="Times New Roman"/>
          <w:color w:val="000000"/>
          <w:lang w:eastAsia="en-US"/>
        </w:rPr>
      </w:pPr>
    </w:p>
    <w:p w14:paraId="77E1D0F0" w14:textId="2D198CD3" w:rsidR="00566C05" w:rsidRDefault="00566C05" w:rsidP="00A90544">
      <w:pPr>
        <w:shd w:val="clear" w:color="auto" w:fill="FFFFFF"/>
        <w:jc w:val="center"/>
        <w:rPr>
          <w:rFonts w:eastAsia="Times New Roman"/>
          <w:color w:val="000000"/>
          <w:lang w:eastAsia="en-US"/>
        </w:rPr>
      </w:pPr>
    </w:p>
    <w:p w14:paraId="1A00CA0F" w14:textId="77777777" w:rsidR="00566C05" w:rsidRDefault="00566C05" w:rsidP="00566C05">
      <w:pPr>
        <w:shd w:val="clear" w:color="auto" w:fill="FFFFFF"/>
        <w:rPr>
          <w:rFonts w:eastAsia="Times New Roman"/>
          <w:color w:val="000000"/>
          <w:lang w:eastAsia="en-US"/>
        </w:rPr>
      </w:pPr>
    </w:p>
    <w:p w14:paraId="2AA4F5B2" w14:textId="39927EF1" w:rsidR="00FA5CCF" w:rsidRPr="00FA5CCF" w:rsidRDefault="00FA5CCF" w:rsidP="00FA5CCF">
      <w:pPr>
        <w:shd w:val="clear" w:color="auto" w:fill="FFFFFF"/>
        <w:jc w:val="center"/>
        <w:rPr>
          <w:rFonts w:eastAsia="Times New Roman"/>
          <w:b/>
          <w:color w:val="000000"/>
          <w:lang w:eastAsia="en-US"/>
        </w:rPr>
      </w:pPr>
      <w:r>
        <w:rPr>
          <w:rFonts w:eastAsia="Times New Roman"/>
          <w:b/>
          <w:color w:val="000000"/>
          <w:lang w:eastAsia="en-US"/>
        </w:rPr>
        <w:t>BIOS</w:t>
      </w:r>
    </w:p>
    <w:p w14:paraId="10885A63" w14:textId="77777777" w:rsidR="00FA5CCF" w:rsidRPr="00C306FD" w:rsidRDefault="00FA5CCF" w:rsidP="00141E5C">
      <w:pPr>
        <w:jc w:val="both"/>
        <w:rPr>
          <w:rFonts w:eastAsia="Calibri"/>
          <w:sz w:val="20"/>
          <w:szCs w:val="20"/>
          <w:lang w:eastAsia="en-US"/>
        </w:rPr>
      </w:pPr>
    </w:p>
    <w:sectPr w:rsidR="00FA5CCF" w:rsidRPr="00C306FD" w:rsidSect="00A31726">
      <w:type w:val="continuous"/>
      <w:pgSz w:w="15840" w:h="12240" w:orient="landscape"/>
      <w:pgMar w:top="720" w:right="720" w:bottom="432" w:left="720" w:header="720" w:footer="720" w:gutter="0"/>
      <w:cols w:num="2" w:space="144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504020202020204"/>
    <w:charset w:val="00"/>
    <w:family w:val="swiss"/>
    <w:pitch w:val="variable"/>
    <w:sig w:usb0="E0002EFF" w:usb1="C0007843" w:usb2="00000009" w:usb3="00000000" w:csb0="000001FF" w:csb1="00000000"/>
  </w:font>
  <w:font w:name="ヒラギノ角ゴ Pro W3">
    <w:charset w:val="4E"/>
    <w:family w:val="auto"/>
    <w:pitch w:val="variable"/>
    <w:sig w:usb0="00000001" w:usb1="08070000" w:usb2="00000010" w:usb3="00000000" w:csb0="00020000" w:csb1="00000000"/>
  </w:font>
  <w:font w:name="Times New Roman Bold">
    <w:panose1 w:val="02020803070505020304"/>
    <w:charset w:val="00"/>
    <w:family w:val="auto"/>
    <w:pitch w:val="variable"/>
    <w:sig w:usb0="E0002AFF" w:usb1="C0007841" w:usb2="00000009" w:usb3="00000000" w:csb0="000001FF" w:csb1="00000000"/>
  </w:font>
  <w:font w:name="Palatino">
    <w:charset w:val="00"/>
    <w:family w:val="auto"/>
    <w:pitch w:val="variable"/>
    <w:sig w:usb0="A00002FF" w:usb1="7800205A" w:usb2="14600000" w:usb3="00000000" w:csb0="00000193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Poor Richard">
    <w:altName w:val="Copperplate"/>
    <w:panose1 w:val="02080502050505020702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decimal"/>
      <w:lvlText w:val="%1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41A7F84"/>
    <w:multiLevelType w:val="hybridMultilevel"/>
    <w:tmpl w:val="6044970C"/>
    <w:lvl w:ilvl="0" w:tplc="FB3CEC4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75C00B1"/>
    <w:multiLevelType w:val="hybridMultilevel"/>
    <w:tmpl w:val="44DC254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681106B"/>
    <w:multiLevelType w:val="hybridMultilevel"/>
    <w:tmpl w:val="57362D14"/>
    <w:lvl w:ilvl="0" w:tplc="595445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940921"/>
    <w:multiLevelType w:val="hybridMultilevel"/>
    <w:tmpl w:val="ED4078CC"/>
    <w:lvl w:ilvl="0" w:tplc="C3FACB6E">
      <w:start w:val="1"/>
      <w:numFmt w:val="upperRoman"/>
      <w:lvlText w:val="%1."/>
      <w:lvlJc w:val="left"/>
      <w:pPr>
        <w:ind w:left="10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5" w15:restartNumberingAfterBreak="0">
    <w:nsid w:val="21C77A85"/>
    <w:multiLevelType w:val="hybridMultilevel"/>
    <w:tmpl w:val="4A0C10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74B1758"/>
    <w:multiLevelType w:val="hybridMultilevel"/>
    <w:tmpl w:val="38C64C58"/>
    <w:lvl w:ilvl="0" w:tplc="528651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5707C"/>
    <w:multiLevelType w:val="hybridMultilevel"/>
    <w:tmpl w:val="3E441034"/>
    <w:lvl w:ilvl="0" w:tplc="A0CA06D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C45168"/>
    <w:multiLevelType w:val="hybridMultilevel"/>
    <w:tmpl w:val="C3F4EDFE"/>
    <w:lvl w:ilvl="0" w:tplc="37841E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5E3924"/>
    <w:multiLevelType w:val="hybridMultilevel"/>
    <w:tmpl w:val="1256C1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C4E2D18"/>
    <w:multiLevelType w:val="hybridMultilevel"/>
    <w:tmpl w:val="7668D38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2B5522B"/>
    <w:multiLevelType w:val="hybridMultilevel"/>
    <w:tmpl w:val="AA3C63C2"/>
    <w:lvl w:ilvl="0" w:tplc="345C3DD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690354F"/>
    <w:multiLevelType w:val="hybridMultilevel"/>
    <w:tmpl w:val="3FE23DD6"/>
    <w:lvl w:ilvl="0" w:tplc="C1627BB6">
      <w:start w:val="1"/>
      <w:numFmt w:val="upperRoman"/>
      <w:lvlText w:val="%1."/>
      <w:lvlJc w:val="right"/>
      <w:pPr>
        <w:ind w:left="144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4A9E5FC5"/>
    <w:multiLevelType w:val="hybridMultilevel"/>
    <w:tmpl w:val="8ED03320"/>
    <w:lvl w:ilvl="0" w:tplc="DAA6AF8E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48F2D55"/>
    <w:multiLevelType w:val="hybridMultilevel"/>
    <w:tmpl w:val="D2E8A8C6"/>
    <w:lvl w:ilvl="0" w:tplc="D5A6D2E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6678B4"/>
    <w:multiLevelType w:val="hybridMultilevel"/>
    <w:tmpl w:val="ECCE2144"/>
    <w:lvl w:ilvl="0" w:tplc="1CC4E8A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CB6F18"/>
    <w:multiLevelType w:val="hybridMultilevel"/>
    <w:tmpl w:val="EB363BAA"/>
    <w:lvl w:ilvl="0" w:tplc="704450D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6F33465F"/>
    <w:multiLevelType w:val="hybridMultilevel"/>
    <w:tmpl w:val="EF10D9C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64809B5"/>
    <w:multiLevelType w:val="hybridMultilevel"/>
    <w:tmpl w:val="838AD696"/>
    <w:lvl w:ilvl="0" w:tplc="3C444A7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76C94EDE"/>
    <w:multiLevelType w:val="hybridMultilevel"/>
    <w:tmpl w:val="AACE4DD2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DD82D2E"/>
    <w:multiLevelType w:val="hybridMultilevel"/>
    <w:tmpl w:val="CD7E071C"/>
    <w:lvl w:ilvl="0" w:tplc="56F44A82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"/>
  </w:num>
  <w:num w:numId="2">
    <w:abstractNumId w:val="5"/>
  </w:num>
  <w:num w:numId="3">
    <w:abstractNumId w:val="17"/>
  </w:num>
  <w:num w:numId="4">
    <w:abstractNumId w:val="9"/>
  </w:num>
  <w:num w:numId="5">
    <w:abstractNumId w:val="2"/>
  </w:num>
  <w:num w:numId="6">
    <w:abstractNumId w:val="10"/>
  </w:num>
  <w:num w:numId="7">
    <w:abstractNumId w:val="19"/>
  </w:num>
  <w:num w:numId="8">
    <w:abstractNumId w:val="3"/>
  </w:num>
  <w:num w:numId="9">
    <w:abstractNumId w:val="0"/>
  </w:num>
  <w:num w:numId="10">
    <w:abstractNumId w:val="7"/>
  </w:num>
  <w:num w:numId="11">
    <w:abstractNumId w:val="13"/>
  </w:num>
  <w:num w:numId="12">
    <w:abstractNumId w:val="14"/>
  </w:num>
  <w:num w:numId="13">
    <w:abstractNumId w:val="6"/>
  </w:num>
  <w:num w:numId="14">
    <w:abstractNumId w:val="8"/>
  </w:num>
  <w:num w:numId="15">
    <w:abstractNumId w:val="15"/>
  </w:num>
  <w:num w:numId="16">
    <w:abstractNumId w:val="12"/>
  </w:num>
  <w:num w:numId="17">
    <w:abstractNumId w:val="18"/>
  </w:num>
  <w:num w:numId="18">
    <w:abstractNumId w:val="11"/>
  </w:num>
  <w:num w:numId="19">
    <w:abstractNumId w:val="1"/>
  </w:num>
  <w:num w:numId="20">
    <w:abstractNumId w:val="20"/>
  </w:num>
  <w:num w:numId="21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5974"/>
    <w:rsid w:val="00016ABD"/>
    <w:rsid w:val="00023C4E"/>
    <w:rsid w:val="0002470D"/>
    <w:rsid w:val="00033196"/>
    <w:rsid w:val="00036A97"/>
    <w:rsid w:val="000451A3"/>
    <w:rsid w:val="000453E8"/>
    <w:rsid w:val="00052754"/>
    <w:rsid w:val="00055E1B"/>
    <w:rsid w:val="000721AF"/>
    <w:rsid w:val="0008500A"/>
    <w:rsid w:val="000A7E2A"/>
    <w:rsid w:val="000B510D"/>
    <w:rsid w:val="000B6A43"/>
    <w:rsid w:val="000C6C00"/>
    <w:rsid w:val="000D259A"/>
    <w:rsid w:val="000D7085"/>
    <w:rsid w:val="000E326C"/>
    <w:rsid w:val="000E71A3"/>
    <w:rsid w:val="00105970"/>
    <w:rsid w:val="001111F1"/>
    <w:rsid w:val="00115459"/>
    <w:rsid w:val="00115FCE"/>
    <w:rsid w:val="001239E7"/>
    <w:rsid w:val="00124341"/>
    <w:rsid w:val="00131716"/>
    <w:rsid w:val="00137A13"/>
    <w:rsid w:val="00137F7F"/>
    <w:rsid w:val="00141E5C"/>
    <w:rsid w:val="001426AD"/>
    <w:rsid w:val="00142F58"/>
    <w:rsid w:val="0014379F"/>
    <w:rsid w:val="001465C1"/>
    <w:rsid w:val="00147984"/>
    <w:rsid w:val="001559A7"/>
    <w:rsid w:val="0015798D"/>
    <w:rsid w:val="0016125D"/>
    <w:rsid w:val="00170F41"/>
    <w:rsid w:val="00173771"/>
    <w:rsid w:val="00180E60"/>
    <w:rsid w:val="00194FD3"/>
    <w:rsid w:val="00197160"/>
    <w:rsid w:val="001A1367"/>
    <w:rsid w:val="001A2BA0"/>
    <w:rsid w:val="001A6457"/>
    <w:rsid w:val="001A69D2"/>
    <w:rsid w:val="001B5421"/>
    <w:rsid w:val="001D67EC"/>
    <w:rsid w:val="001E352A"/>
    <w:rsid w:val="001E6AB6"/>
    <w:rsid w:val="001F0A4E"/>
    <w:rsid w:val="001F0D6F"/>
    <w:rsid w:val="001F2398"/>
    <w:rsid w:val="002005FA"/>
    <w:rsid w:val="002061D3"/>
    <w:rsid w:val="00221354"/>
    <w:rsid w:val="00221A6C"/>
    <w:rsid w:val="00225277"/>
    <w:rsid w:val="00226F89"/>
    <w:rsid w:val="00230E93"/>
    <w:rsid w:val="00234D92"/>
    <w:rsid w:val="0024005E"/>
    <w:rsid w:val="00244356"/>
    <w:rsid w:val="002467D5"/>
    <w:rsid w:val="00247118"/>
    <w:rsid w:val="002510AA"/>
    <w:rsid w:val="002517A9"/>
    <w:rsid w:val="0025684E"/>
    <w:rsid w:val="002612EA"/>
    <w:rsid w:val="00271CE3"/>
    <w:rsid w:val="00275D5C"/>
    <w:rsid w:val="002A2395"/>
    <w:rsid w:val="002A7CCB"/>
    <w:rsid w:val="002B7BC2"/>
    <w:rsid w:val="002C770E"/>
    <w:rsid w:val="002D2D6F"/>
    <w:rsid w:val="002D7FA5"/>
    <w:rsid w:val="002E1EB8"/>
    <w:rsid w:val="002E4A0F"/>
    <w:rsid w:val="002F0C52"/>
    <w:rsid w:val="002F36C2"/>
    <w:rsid w:val="002F671E"/>
    <w:rsid w:val="00311EA4"/>
    <w:rsid w:val="00313E2E"/>
    <w:rsid w:val="0032692B"/>
    <w:rsid w:val="00356298"/>
    <w:rsid w:val="0037471F"/>
    <w:rsid w:val="00375A4B"/>
    <w:rsid w:val="00376B31"/>
    <w:rsid w:val="0039403A"/>
    <w:rsid w:val="003A09EB"/>
    <w:rsid w:val="003A1FC1"/>
    <w:rsid w:val="003B0E12"/>
    <w:rsid w:val="003B36E5"/>
    <w:rsid w:val="003C4144"/>
    <w:rsid w:val="003C456A"/>
    <w:rsid w:val="003D010A"/>
    <w:rsid w:val="003D4C79"/>
    <w:rsid w:val="003E4D2E"/>
    <w:rsid w:val="003F0F1C"/>
    <w:rsid w:val="00401C47"/>
    <w:rsid w:val="004050A7"/>
    <w:rsid w:val="00405ACB"/>
    <w:rsid w:val="004109F8"/>
    <w:rsid w:val="00427FBA"/>
    <w:rsid w:val="004443E2"/>
    <w:rsid w:val="004465B7"/>
    <w:rsid w:val="00455101"/>
    <w:rsid w:val="004562F4"/>
    <w:rsid w:val="00457283"/>
    <w:rsid w:val="00461621"/>
    <w:rsid w:val="00472B24"/>
    <w:rsid w:val="00487DF7"/>
    <w:rsid w:val="00494FF3"/>
    <w:rsid w:val="004A3EA1"/>
    <w:rsid w:val="004A4F8A"/>
    <w:rsid w:val="004B762F"/>
    <w:rsid w:val="004C63BA"/>
    <w:rsid w:val="004D5349"/>
    <w:rsid w:val="004F1D10"/>
    <w:rsid w:val="00504ED8"/>
    <w:rsid w:val="005060DA"/>
    <w:rsid w:val="00512A3C"/>
    <w:rsid w:val="00516CFC"/>
    <w:rsid w:val="00517B3B"/>
    <w:rsid w:val="00522237"/>
    <w:rsid w:val="005237FC"/>
    <w:rsid w:val="00526307"/>
    <w:rsid w:val="005366F4"/>
    <w:rsid w:val="005513A8"/>
    <w:rsid w:val="00561BA7"/>
    <w:rsid w:val="005634CC"/>
    <w:rsid w:val="00566C05"/>
    <w:rsid w:val="00571270"/>
    <w:rsid w:val="0057432F"/>
    <w:rsid w:val="005952DB"/>
    <w:rsid w:val="005A3D91"/>
    <w:rsid w:val="005A6790"/>
    <w:rsid w:val="005B0ECB"/>
    <w:rsid w:val="005B3DC0"/>
    <w:rsid w:val="005C0AC8"/>
    <w:rsid w:val="005D38D6"/>
    <w:rsid w:val="005D6627"/>
    <w:rsid w:val="005E10BB"/>
    <w:rsid w:val="005E1DC5"/>
    <w:rsid w:val="005F28C7"/>
    <w:rsid w:val="005F35E5"/>
    <w:rsid w:val="00604FFF"/>
    <w:rsid w:val="006162AA"/>
    <w:rsid w:val="006213D5"/>
    <w:rsid w:val="00622022"/>
    <w:rsid w:val="00650529"/>
    <w:rsid w:val="00651F82"/>
    <w:rsid w:val="006522F9"/>
    <w:rsid w:val="00653576"/>
    <w:rsid w:val="00653F89"/>
    <w:rsid w:val="00654884"/>
    <w:rsid w:val="00664A2B"/>
    <w:rsid w:val="00670474"/>
    <w:rsid w:val="00673EF6"/>
    <w:rsid w:val="00675FE7"/>
    <w:rsid w:val="0068179C"/>
    <w:rsid w:val="00695F08"/>
    <w:rsid w:val="00696CA2"/>
    <w:rsid w:val="00697654"/>
    <w:rsid w:val="006A3DA9"/>
    <w:rsid w:val="006A7EA7"/>
    <w:rsid w:val="006B3E8E"/>
    <w:rsid w:val="006E0F20"/>
    <w:rsid w:val="006E4AA7"/>
    <w:rsid w:val="006E7409"/>
    <w:rsid w:val="006F2C32"/>
    <w:rsid w:val="006F2E05"/>
    <w:rsid w:val="006F7487"/>
    <w:rsid w:val="007027A5"/>
    <w:rsid w:val="00713852"/>
    <w:rsid w:val="0071556A"/>
    <w:rsid w:val="00735A77"/>
    <w:rsid w:val="00742490"/>
    <w:rsid w:val="00746515"/>
    <w:rsid w:val="00752394"/>
    <w:rsid w:val="007528F7"/>
    <w:rsid w:val="007529D7"/>
    <w:rsid w:val="00765F12"/>
    <w:rsid w:val="007675CB"/>
    <w:rsid w:val="0077779E"/>
    <w:rsid w:val="00781C1D"/>
    <w:rsid w:val="00782053"/>
    <w:rsid w:val="00785891"/>
    <w:rsid w:val="007945D9"/>
    <w:rsid w:val="007C2BAB"/>
    <w:rsid w:val="007D3D24"/>
    <w:rsid w:val="007D4FC8"/>
    <w:rsid w:val="007E3B7A"/>
    <w:rsid w:val="007E4542"/>
    <w:rsid w:val="007E7DA8"/>
    <w:rsid w:val="007F3D28"/>
    <w:rsid w:val="00820109"/>
    <w:rsid w:val="00822364"/>
    <w:rsid w:val="00822D2B"/>
    <w:rsid w:val="00830F27"/>
    <w:rsid w:val="00832168"/>
    <w:rsid w:val="00843C89"/>
    <w:rsid w:val="0085360D"/>
    <w:rsid w:val="008539DC"/>
    <w:rsid w:val="00860DE3"/>
    <w:rsid w:val="00866295"/>
    <w:rsid w:val="00866482"/>
    <w:rsid w:val="00870CEB"/>
    <w:rsid w:val="0087182D"/>
    <w:rsid w:val="008849DB"/>
    <w:rsid w:val="00890EA5"/>
    <w:rsid w:val="008A393D"/>
    <w:rsid w:val="008C7ECF"/>
    <w:rsid w:val="008D143E"/>
    <w:rsid w:val="008D2392"/>
    <w:rsid w:val="008D67F9"/>
    <w:rsid w:val="008D7476"/>
    <w:rsid w:val="008E2898"/>
    <w:rsid w:val="00904512"/>
    <w:rsid w:val="00913546"/>
    <w:rsid w:val="00930385"/>
    <w:rsid w:val="009344A1"/>
    <w:rsid w:val="00937191"/>
    <w:rsid w:val="00937CA9"/>
    <w:rsid w:val="00942632"/>
    <w:rsid w:val="00946305"/>
    <w:rsid w:val="00946A75"/>
    <w:rsid w:val="0095147D"/>
    <w:rsid w:val="009530B8"/>
    <w:rsid w:val="00953934"/>
    <w:rsid w:val="00967AF6"/>
    <w:rsid w:val="00970458"/>
    <w:rsid w:val="00982E6C"/>
    <w:rsid w:val="00983B19"/>
    <w:rsid w:val="009865F0"/>
    <w:rsid w:val="00994697"/>
    <w:rsid w:val="009A2E46"/>
    <w:rsid w:val="009A3204"/>
    <w:rsid w:val="009B3A9E"/>
    <w:rsid w:val="009D04AB"/>
    <w:rsid w:val="009D5CC8"/>
    <w:rsid w:val="009E2E7B"/>
    <w:rsid w:val="009E6EA7"/>
    <w:rsid w:val="00A1104A"/>
    <w:rsid w:val="00A13A1B"/>
    <w:rsid w:val="00A15E79"/>
    <w:rsid w:val="00A31726"/>
    <w:rsid w:val="00A3459F"/>
    <w:rsid w:val="00A4640E"/>
    <w:rsid w:val="00A57FC2"/>
    <w:rsid w:val="00A60E25"/>
    <w:rsid w:val="00A6108C"/>
    <w:rsid w:val="00A62E82"/>
    <w:rsid w:val="00A65CB0"/>
    <w:rsid w:val="00A749CF"/>
    <w:rsid w:val="00A90544"/>
    <w:rsid w:val="00AA218E"/>
    <w:rsid w:val="00AC2ABB"/>
    <w:rsid w:val="00AC300A"/>
    <w:rsid w:val="00AC5994"/>
    <w:rsid w:val="00AC647A"/>
    <w:rsid w:val="00AC6E60"/>
    <w:rsid w:val="00AF0CF8"/>
    <w:rsid w:val="00AF4279"/>
    <w:rsid w:val="00B05974"/>
    <w:rsid w:val="00B06C45"/>
    <w:rsid w:val="00B07E02"/>
    <w:rsid w:val="00B10D8A"/>
    <w:rsid w:val="00B13EAB"/>
    <w:rsid w:val="00B2781D"/>
    <w:rsid w:val="00B338CA"/>
    <w:rsid w:val="00B37AD8"/>
    <w:rsid w:val="00B5471A"/>
    <w:rsid w:val="00B617D1"/>
    <w:rsid w:val="00B641C1"/>
    <w:rsid w:val="00B65CC1"/>
    <w:rsid w:val="00B76D11"/>
    <w:rsid w:val="00B8126E"/>
    <w:rsid w:val="00B86779"/>
    <w:rsid w:val="00B92876"/>
    <w:rsid w:val="00B92DB7"/>
    <w:rsid w:val="00B92F69"/>
    <w:rsid w:val="00B9386B"/>
    <w:rsid w:val="00B9571E"/>
    <w:rsid w:val="00BA0C59"/>
    <w:rsid w:val="00BA212E"/>
    <w:rsid w:val="00BA2495"/>
    <w:rsid w:val="00BA3022"/>
    <w:rsid w:val="00BC64D0"/>
    <w:rsid w:val="00BD4278"/>
    <w:rsid w:val="00BE292F"/>
    <w:rsid w:val="00C10CB0"/>
    <w:rsid w:val="00C17520"/>
    <w:rsid w:val="00C2485E"/>
    <w:rsid w:val="00C306FD"/>
    <w:rsid w:val="00C403BB"/>
    <w:rsid w:val="00C523B8"/>
    <w:rsid w:val="00C7282B"/>
    <w:rsid w:val="00C9344B"/>
    <w:rsid w:val="00C93A96"/>
    <w:rsid w:val="00C95A4C"/>
    <w:rsid w:val="00C963DB"/>
    <w:rsid w:val="00CB7C13"/>
    <w:rsid w:val="00CC1D1F"/>
    <w:rsid w:val="00CC7694"/>
    <w:rsid w:val="00CD06B2"/>
    <w:rsid w:val="00CE0379"/>
    <w:rsid w:val="00CE1089"/>
    <w:rsid w:val="00CE49FD"/>
    <w:rsid w:val="00CE7F18"/>
    <w:rsid w:val="00CF251B"/>
    <w:rsid w:val="00CF74F0"/>
    <w:rsid w:val="00D05574"/>
    <w:rsid w:val="00D07FA0"/>
    <w:rsid w:val="00D12C1F"/>
    <w:rsid w:val="00D13AA5"/>
    <w:rsid w:val="00D31B37"/>
    <w:rsid w:val="00D3337A"/>
    <w:rsid w:val="00D34523"/>
    <w:rsid w:val="00D3672C"/>
    <w:rsid w:val="00D43E75"/>
    <w:rsid w:val="00D4726E"/>
    <w:rsid w:val="00D5184B"/>
    <w:rsid w:val="00D538A9"/>
    <w:rsid w:val="00D668FB"/>
    <w:rsid w:val="00D71394"/>
    <w:rsid w:val="00D73D58"/>
    <w:rsid w:val="00D8690F"/>
    <w:rsid w:val="00D954F1"/>
    <w:rsid w:val="00D955EC"/>
    <w:rsid w:val="00D96D43"/>
    <w:rsid w:val="00DA27DD"/>
    <w:rsid w:val="00DA779D"/>
    <w:rsid w:val="00DB1692"/>
    <w:rsid w:val="00DB2A38"/>
    <w:rsid w:val="00DB3DC5"/>
    <w:rsid w:val="00DB73F6"/>
    <w:rsid w:val="00DD4AF3"/>
    <w:rsid w:val="00DE43CF"/>
    <w:rsid w:val="00DF41E9"/>
    <w:rsid w:val="00E00746"/>
    <w:rsid w:val="00E141FC"/>
    <w:rsid w:val="00E24A78"/>
    <w:rsid w:val="00E31E17"/>
    <w:rsid w:val="00E3730E"/>
    <w:rsid w:val="00E43F88"/>
    <w:rsid w:val="00E50EC9"/>
    <w:rsid w:val="00E53537"/>
    <w:rsid w:val="00E53F97"/>
    <w:rsid w:val="00E62623"/>
    <w:rsid w:val="00E70C88"/>
    <w:rsid w:val="00E715B4"/>
    <w:rsid w:val="00E738BA"/>
    <w:rsid w:val="00E81A56"/>
    <w:rsid w:val="00E84E68"/>
    <w:rsid w:val="00E86FE2"/>
    <w:rsid w:val="00E87B64"/>
    <w:rsid w:val="00E969BF"/>
    <w:rsid w:val="00EA02AB"/>
    <w:rsid w:val="00EA4FB6"/>
    <w:rsid w:val="00EB0711"/>
    <w:rsid w:val="00EB3F44"/>
    <w:rsid w:val="00EC0C52"/>
    <w:rsid w:val="00EE2FAE"/>
    <w:rsid w:val="00EF1C24"/>
    <w:rsid w:val="00EF7204"/>
    <w:rsid w:val="00F0200F"/>
    <w:rsid w:val="00F12E5E"/>
    <w:rsid w:val="00F17B07"/>
    <w:rsid w:val="00F222C9"/>
    <w:rsid w:val="00F238BD"/>
    <w:rsid w:val="00F2670F"/>
    <w:rsid w:val="00F3451B"/>
    <w:rsid w:val="00F348A5"/>
    <w:rsid w:val="00F43D54"/>
    <w:rsid w:val="00F457DD"/>
    <w:rsid w:val="00F5230C"/>
    <w:rsid w:val="00F55DBB"/>
    <w:rsid w:val="00F568F0"/>
    <w:rsid w:val="00F7072B"/>
    <w:rsid w:val="00F73D80"/>
    <w:rsid w:val="00FA2BA1"/>
    <w:rsid w:val="00FA5CCF"/>
    <w:rsid w:val="00FA63B9"/>
    <w:rsid w:val="00FB25AF"/>
    <w:rsid w:val="00FC38FB"/>
    <w:rsid w:val="00FC3F46"/>
    <w:rsid w:val="00FD502B"/>
    <w:rsid w:val="00FE1C35"/>
    <w:rsid w:val="00FE21EE"/>
    <w:rsid w:val="00FE3A35"/>
    <w:rsid w:val="00FF3E34"/>
    <w:rsid w:val="00FF6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11D15E"/>
  <w15:docId w15:val="{8B252EAC-7426-4063-8C3F-DF5DE794DE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1D1F"/>
    <w:rPr>
      <w:sz w:val="24"/>
      <w:szCs w:val="24"/>
      <w:lang w:eastAsia="ja-JP"/>
    </w:rPr>
  </w:style>
  <w:style w:type="paragraph" w:styleId="Heading1">
    <w:name w:val="heading 1"/>
    <w:basedOn w:val="Normal"/>
    <w:next w:val="Normal"/>
    <w:link w:val="Heading1Char"/>
    <w:uiPriority w:val="9"/>
    <w:qFormat/>
    <w:rsid w:val="004D5349"/>
    <w:pPr>
      <w:keepNext/>
      <w:keepLines/>
      <w:spacing w:before="480"/>
      <w:outlineLvl w:val="0"/>
    </w:pPr>
    <w:rPr>
      <w:rFonts w:ascii="Calibri" w:eastAsia="MS Gothic" w:hAnsi="Calibri"/>
      <w:b/>
      <w:bCs/>
      <w:color w:val="345A8A"/>
      <w:sz w:val="32"/>
      <w:szCs w:val="32"/>
      <w:lang w:eastAsia="en-US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5147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A62E82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937C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reeFormA">
    <w:name w:val="Free Form A"/>
    <w:uiPriority w:val="99"/>
    <w:rsid w:val="001239E7"/>
    <w:pPr>
      <w:widowControl w:val="0"/>
      <w:overflowPunct w:val="0"/>
      <w:autoSpaceDE w:val="0"/>
      <w:autoSpaceDN w:val="0"/>
      <w:adjustRightInd w:val="0"/>
    </w:pPr>
    <w:rPr>
      <w:rFonts w:ascii="Arial" w:eastAsia="Times New Roman" w:hAnsi="Arial" w:cs="Arial"/>
      <w:color w:val="000000"/>
      <w:kern w:val="28"/>
      <w:sz w:val="24"/>
      <w:szCs w:val="24"/>
    </w:rPr>
  </w:style>
  <w:style w:type="paragraph" w:customStyle="1" w:styleId="FreeForm">
    <w:name w:val="Free Form"/>
    <w:rsid w:val="00B13EAB"/>
    <w:rPr>
      <w:rFonts w:ascii="Helvetica" w:eastAsia="ヒラギノ角ゴ Pro W3" w:hAnsi="Helvetica"/>
      <w:color w:val="000000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4D5349"/>
    <w:rPr>
      <w:rFonts w:ascii="Calibri" w:eastAsia="MS Gothic" w:hAnsi="Calibri"/>
      <w:b/>
      <w:bCs/>
      <w:color w:val="345A8A"/>
      <w:sz w:val="32"/>
      <w:szCs w:val="32"/>
    </w:rPr>
  </w:style>
  <w:style w:type="paragraph" w:styleId="BodyText">
    <w:name w:val="Body Text"/>
    <w:basedOn w:val="Normal"/>
    <w:link w:val="BodyTextChar"/>
    <w:uiPriority w:val="99"/>
    <w:unhideWhenUsed/>
    <w:rsid w:val="004D5349"/>
    <w:pPr>
      <w:spacing w:after="120"/>
    </w:pPr>
    <w:rPr>
      <w:rFonts w:ascii="Cambria" w:hAnsi="Cambria"/>
      <w:lang w:eastAsia="en-US"/>
    </w:rPr>
  </w:style>
  <w:style w:type="character" w:customStyle="1" w:styleId="BodyTextChar">
    <w:name w:val="Body Text Char"/>
    <w:basedOn w:val="DefaultParagraphFont"/>
    <w:link w:val="BodyText"/>
    <w:uiPriority w:val="99"/>
    <w:rsid w:val="004D5349"/>
    <w:rPr>
      <w:rFonts w:ascii="Cambria" w:eastAsia="MS Mincho" w:hAnsi="Cambria"/>
      <w:sz w:val="24"/>
      <w:szCs w:val="24"/>
    </w:rPr>
  </w:style>
  <w:style w:type="paragraph" w:styleId="NoSpacing">
    <w:name w:val="No Spacing"/>
    <w:uiPriority w:val="1"/>
    <w:qFormat/>
    <w:rsid w:val="00226F89"/>
    <w:rPr>
      <w:rFonts w:ascii="Calibri" w:eastAsia="Calibri" w:hAnsi="Calibri"/>
      <w:sz w:val="22"/>
      <w:szCs w:val="22"/>
    </w:rPr>
  </w:style>
  <w:style w:type="paragraph" w:styleId="NormalWeb">
    <w:name w:val="Normal (Web)"/>
    <w:basedOn w:val="Normal"/>
    <w:uiPriority w:val="99"/>
    <w:unhideWhenUsed/>
    <w:rsid w:val="001F0A4E"/>
    <w:pPr>
      <w:spacing w:before="100" w:beforeAutospacing="1" w:after="100" w:afterAutospacing="1"/>
    </w:pPr>
    <w:rPr>
      <w:rFonts w:eastAsia="Times New Roman"/>
      <w:lang w:eastAsia="en-US"/>
    </w:rPr>
  </w:style>
  <w:style w:type="character" w:styleId="Hyperlink">
    <w:name w:val="Hyperlink"/>
    <w:basedOn w:val="DefaultParagraphFont"/>
    <w:uiPriority w:val="99"/>
    <w:unhideWhenUsed/>
    <w:rsid w:val="001F0A4E"/>
    <w:rPr>
      <w:color w:val="0000FF"/>
      <w:u w:val="single"/>
    </w:rPr>
  </w:style>
  <w:style w:type="character" w:styleId="FollowedHyperlink">
    <w:name w:val="FollowedHyperlink"/>
    <w:basedOn w:val="DefaultParagraphFont"/>
    <w:rsid w:val="003F0F1C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44356"/>
    <w:pPr>
      <w:ind w:left="720"/>
      <w:contextualSpacing/>
    </w:pPr>
    <w:rPr>
      <w:rFonts w:ascii="Times New Roman Bold" w:eastAsiaTheme="minorEastAsia" w:hAnsi="Times New Roman Bold" w:cstheme="minorBidi"/>
      <w:b/>
    </w:rPr>
  </w:style>
  <w:style w:type="character" w:customStyle="1" w:styleId="Heading4Char">
    <w:name w:val="Heading 4 Char"/>
    <w:basedOn w:val="DefaultParagraphFont"/>
    <w:link w:val="Heading4"/>
    <w:semiHidden/>
    <w:rsid w:val="0095147D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ja-JP"/>
    </w:rPr>
  </w:style>
  <w:style w:type="paragraph" w:styleId="Header">
    <w:name w:val="header"/>
    <w:basedOn w:val="Normal"/>
    <w:link w:val="HeaderChar"/>
    <w:rsid w:val="0095147D"/>
    <w:pPr>
      <w:tabs>
        <w:tab w:val="center" w:pos="4320"/>
        <w:tab w:val="right" w:pos="8640"/>
      </w:tabs>
      <w:autoSpaceDE w:val="0"/>
      <w:autoSpaceDN w:val="0"/>
      <w:adjustRightInd w:val="0"/>
    </w:pPr>
    <w:rPr>
      <w:rFonts w:ascii="Palatino" w:eastAsia="Times New Roman" w:hAnsi="Palatino"/>
      <w:szCs w:val="20"/>
      <w:lang w:eastAsia="en-US"/>
    </w:rPr>
  </w:style>
  <w:style w:type="character" w:customStyle="1" w:styleId="HeaderChar">
    <w:name w:val="Header Char"/>
    <w:basedOn w:val="DefaultParagraphFont"/>
    <w:link w:val="Header"/>
    <w:rsid w:val="0095147D"/>
    <w:rPr>
      <w:rFonts w:ascii="Palatino" w:eastAsia="Times New Roman" w:hAnsi="Palatino"/>
      <w:sz w:val="24"/>
    </w:rPr>
  </w:style>
  <w:style w:type="character" w:customStyle="1" w:styleId="apple-converted-space">
    <w:name w:val="apple-converted-space"/>
    <w:basedOn w:val="DefaultParagraphFont"/>
    <w:rsid w:val="007E7DA8"/>
  </w:style>
  <w:style w:type="character" w:styleId="Strong">
    <w:name w:val="Strong"/>
    <w:basedOn w:val="DefaultParagraphFont"/>
    <w:uiPriority w:val="22"/>
    <w:qFormat/>
    <w:rsid w:val="00526307"/>
    <w:rPr>
      <w:b/>
      <w:bCs/>
    </w:rPr>
  </w:style>
  <w:style w:type="paragraph" w:customStyle="1" w:styleId="Style268435460">
    <w:name w:val="Style268435460"/>
    <w:rsid w:val="00E738BA"/>
    <w:pPr>
      <w:autoSpaceDE w:val="0"/>
      <w:autoSpaceDN w:val="0"/>
      <w:adjustRightInd w:val="0"/>
    </w:pPr>
    <w:rPr>
      <w:rFonts w:ascii="Arial" w:eastAsiaTheme="minorHAnsi" w:hAnsi="Arial" w:cs="Arial"/>
      <w:sz w:val="24"/>
      <w:szCs w:val="24"/>
    </w:rPr>
  </w:style>
  <w:style w:type="paragraph" w:styleId="Title">
    <w:name w:val="Title"/>
    <w:basedOn w:val="Normal"/>
    <w:link w:val="TitleChar"/>
    <w:qFormat/>
    <w:rsid w:val="00E738BA"/>
    <w:pPr>
      <w:jc w:val="center"/>
    </w:pPr>
    <w:rPr>
      <w:rFonts w:eastAsia="Times New Roman"/>
      <w:sz w:val="28"/>
      <w:lang w:eastAsia="en-US"/>
    </w:rPr>
  </w:style>
  <w:style w:type="character" w:customStyle="1" w:styleId="TitleChar">
    <w:name w:val="Title Char"/>
    <w:basedOn w:val="DefaultParagraphFont"/>
    <w:link w:val="Title"/>
    <w:rsid w:val="00E738BA"/>
    <w:rPr>
      <w:rFonts w:eastAsia="Times New Roman"/>
      <w:sz w:val="28"/>
      <w:szCs w:val="24"/>
    </w:rPr>
  </w:style>
  <w:style w:type="character" w:styleId="Emphasis">
    <w:name w:val="Emphasis"/>
    <w:basedOn w:val="DefaultParagraphFont"/>
    <w:uiPriority w:val="20"/>
    <w:qFormat/>
    <w:rsid w:val="00F55DBB"/>
    <w:rPr>
      <w:i/>
      <w:iCs/>
    </w:rPr>
  </w:style>
  <w:style w:type="character" w:customStyle="1" w:styleId="aqj">
    <w:name w:val="aqj"/>
    <w:basedOn w:val="DefaultParagraphFont"/>
    <w:rsid w:val="00BD42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73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74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69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69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2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458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61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0295009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826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77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207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581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066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15306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0734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0721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5639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5545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8794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2284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217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38509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62692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45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2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10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35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842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89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350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0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56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24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92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47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97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33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1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66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45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8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8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8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9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077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4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75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12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12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1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96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94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39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649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30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2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2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36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38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71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5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95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14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79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92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75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61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1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5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62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43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2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97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9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8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30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750707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487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81372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41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9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6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9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49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5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33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9950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4321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1376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83151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86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4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07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2730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031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CA\AppData\Roaming\Microsoft\Templates\Marriage%20ceremony%20program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11A7AA-67A9-46C3-A3D0-AD58C1609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Marriage ceremony program</Template>
  <TotalTime>42</TotalTime>
  <Pages>2</Pages>
  <Words>32</Words>
  <Characters>185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UCA</dc:creator>
  <cp:lastModifiedBy>Kortnee Kalberer</cp:lastModifiedBy>
  <cp:revision>8</cp:revision>
  <cp:lastPrinted>2017-11-17T21:09:00Z</cp:lastPrinted>
  <dcterms:created xsi:type="dcterms:W3CDTF">2017-11-17T19:00:00Z</dcterms:created>
  <dcterms:modified xsi:type="dcterms:W3CDTF">2017-11-20T20:10:00Z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TC010427521033</vt:lpwstr>
  </property>
</Properties>
</file>